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Cs w:val="24"/>
        </w:rPr>
        <w:id w:val="846145331"/>
        <w:lock w:val="contentLocked"/>
        <w:placeholder>
          <w:docPart w:val="DefaultPlaceholder_-1854013440"/>
        </w:placeholder>
        <w:group/>
      </w:sdtPr>
      <w:sdtEndPr>
        <w:rPr>
          <w:rFonts w:cs="Arial"/>
          <w:noProof/>
          <w:szCs w:val="20"/>
          <w:u w:val="single"/>
        </w:rPr>
      </w:sdtEndPr>
      <w:sdtContent>
        <w:p w14:paraId="79C2BF5B" w14:textId="3D0A8FC6" w:rsidR="00231E51" w:rsidRDefault="008C456B" w:rsidP="00782932">
          <w:pPr>
            <w:rPr>
              <w:szCs w:val="24"/>
            </w:rPr>
          </w:pPr>
          <w:r w:rsidRPr="007A41B1">
            <w:rPr>
              <w:szCs w:val="24"/>
            </w:rPr>
            <w:t xml:space="preserve">Staatliches </w:t>
          </w:r>
          <w:r w:rsidR="00E91454">
            <w:rPr>
              <w:szCs w:val="24"/>
            </w:rPr>
            <w:t>Sch</w:t>
          </w:r>
          <w:r w:rsidRPr="007A41B1">
            <w:rPr>
              <w:szCs w:val="24"/>
            </w:rPr>
            <w:t>ulamt für den Hochtaunuskreis und den Wetteraukreis</w:t>
          </w:r>
          <w:r w:rsidR="00231E51" w:rsidRPr="007A41B1">
            <w:rPr>
              <w:szCs w:val="24"/>
            </w:rPr>
            <w:t xml:space="preserve"> </w:t>
          </w:r>
        </w:p>
        <w:p w14:paraId="55DA50B2" w14:textId="77777777" w:rsidR="00C96B4C" w:rsidRPr="00946453" w:rsidRDefault="00C96B4C" w:rsidP="00782932">
          <w:pPr>
            <w:rPr>
              <w:b/>
              <w:szCs w:val="24"/>
            </w:rPr>
          </w:pPr>
        </w:p>
        <w:p w14:paraId="3F340A3C" w14:textId="15E4E08B" w:rsidR="0058264E" w:rsidRPr="002A44B7" w:rsidRDefault="0058264E" w:rsidP="00782932">
          <w:pPr>
            <w:rPr>
              <w:bCs/>
              <w:szCs w:val="24"/>
            </w:rPr>
          </w:pPr>
          <w:r w:rsidRPr="00B70F9C">
            <w:rPr>
              <w:b/>
              <w:sz w:val="32"/>
              <w:szCs w:val="32"/>
            </w:rPr>
            <w:t xml:space="preserve">Antrag für einen befristeten TV-H-Vertrag </w:t>
          </w:r>
          <w:r w:rsidR="002A44B7">
            <w:rPr>
              <w:b/>
              <w:sz w:val="32"/>
              <w:szCs w:val="32"/>
            </w:rPr>
            <w:t xml:space="preserve">            </w:t>
          </w:r>
          <w:r w:rsidR="002A44B7" w:rsidRPr="002A44B7">
            <w:rPr>
              <w:bCs/>
              <w:szCs w:val="24"/>
            </w:rPr>
            <w:t>(</w:t>
          </w:r>
          <w:r w:rsidRPr="002A44B7">
            <w:rPr>
              <w:bCs/>
              <w:szCs w:val="24"/>
            </w:rPr>
            <w:t xml:space="preserve">Fassung </w:t>
          </w:r>
          <w:r w:rsidR="00436497">
            <w:rPr>
              <w:bCs/>
              <w:szCs w:val="24"/>
            </w:rPr>
            <w:t>13</w:t>
          </w:r>
          <w:r w:rsidR="009034D0" w:rsidRPr="002A44B7">
            <w:rPr>
              <w:bCs/>
              <w:szCs w:val="24"/>
            </w:rPr>
            <w:t xml:space="preserve">. </w:t>
          </w:r>
          <w:r w:rsidR="00436497">
            <w:rPr>
              <w:bCs/>
              <w:szCs w:val="24"/>
            </w:rPr>
            <w:t>Juni</w:t>
          </w:r>
          <w:r w:rsidRPr="002A44B7">
            <w:rPr>
              <w:bCs/>
              <w:szCs w:val="24"/>
            </w:rPr>
            <w:t xml:space="preserve"> 20</w:t>
          </w:r>
          <w:r w:rsidR="00250E60" w:rsidRPr="002A44B7">
            <w:rPr>
              <w:bCs/>
              <w:szCs w:val="24"/>
            </w:rPr>
            <w:t>2</w:t>
          </w:r>
          <w:r w:rsidR="00C3339E" w:rsidRPr="002A44B7">
            <w:rPr>
              <w:bCs/>
              <w:szCs w:val="24"/>
            </w:rPr>
            <w:t>6</w:t>
          </w:r>
          <w:r w:rsidR="002A44B7" w:rsidRPr="002A44B7">
            <w:rPr>
              <w:bCs/>
              <w:szCs w:val="24"/>
            </w:rPr>
            <w:t>)</w:t>
          </w:r>
        </w:p>
        <w:p w14:paraId="4A796328" w14:textId="77777777" w:rsidR="008C456B" w:rsidRPr="0058264E" w:rsidRDefault="008C456B" w:rsidP="00782932">
          <w:pPr>
            <w:rPr>
              <w:szCs w:val="24"/>
              <w:u w:val="single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50"/>
            <w:gridCol w:w="4662"/>
            <w:gridCol w:w="4393"/>
          </w:tblGrid>
          <w:tr w:rsidR="00D15EE4" w14:paraId="6CC6AF6F" w14:textId="11394F9F" w:rsidTr="004E6F15">
            <w:tc>
              <w:tcPr>
                <w:tcW w:w="1150" w:type="dxa"/>
                <w:tcBorders>
                  <w:right w:val="single" w:sz="4" w:space="0" w:color="auto"/>
                </w:tcBorders>
              </w:tcPr>
              <w:p w14:paraId="09D25840" w14:textId="78DB7724" w:rsidR="00D15EE4" w:rsidRDefault="00D15EE4" w:rsidP="00782932">
                <w:pPr>
                  <w:rPr>
                    <w:sz w:val="40"/>
                    <w:szCs w:val="40"/>
                    <w:u w:val="single"/>
                  </w:rPr>
                </w:pPr>
                <w:r w:rsidRPr="00D43997">
                  <w:rPr>
                    <w:sz w:val="40"/>
                    <w:szCs w:val="40"/>
                    <w:u w:val="single"/>
                  </w:rPr>
                  <w:t>PLM:</w:t>
                </w:r>
              </w:p>
            </w:tc>
            <w:sdt>
              <w:sdtPr>
                <w:rPr>
                  <w:sz w:val="32"/>
                  <w:szCs w:val="32"/>
                </w:rPr>
                <w:alias w:val="Zugehörige PLM aus PPB eintragen"/>
                <w:tag w:val="Zugehörige PLM aus PPB eintragen"/>
                <w:id w:val="978571167"/>
                <w:placeholder>
                  <w:docPart w:val="0F522250B0B74140A55C23C4370798BC"/>
                </w:placeholder>
                <w:showingPlcHdr/>
                <w:text/>
              </w:sdtPr>
              <w:sdtEndPr/>
              <w:sdtContent>
                <w:tc>
                  <w:tcPr>
                    <w:tcW w:w="466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D9D9D9" w:themeFill="background1" w:themeFillShade="D9"/>
                    <w:vAlign w:val="center"/>
                  </w:tcPr>
                  <w:p w14:paraId="659052D5" w14:textId="2449528E" w:rsidR="00D15EE4" w:rsidRDefault="00260D37" w:rsidP="00497F69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4393" w:type="dxa"/>
                <w:tcBorders>
                  <w:left w:val="single" w:sz="4" w:space="0" w:color="auto"/>
                </w:tcBorders>
              </w:tcPr>
              <w:p w14:paraId="5EB03956" w14:textId="77777777" w:rsidR="00D15EE4" w:rsidRDefault="00D15EE4" w:rsidP="00782932">
                <w:pPr>
                  <w:rPr>
                    <w:sz w:val="40"/>
                    <w:szCs w:val="40"/>
                    <w:u w:val="single"/>
                  </w:rPr>
                </w:pPr>
              </w:p>
            </w:tc>
          </w:tr>
        </w:tbl>
        <w:p w14:paraId="1AD064C1" w14:textId="77777777" w:rsidR="00CC17A5" w:rsidRPr="0058264E" w:rsidRDefault="00CC17A5" w:rsidP="00782932">
          <w:pPr>
            <w:rPr>
              <w:sz w:val="40"/>
              <w:szCs w:val="40"/>
              <w:u w:val="single"/>
            </w:rPr>
          </w:pPr>
        </w:p>
        <w:p w14:paraId="331B4DA8" w14:textId="38366C21" w:rsidR="000F6A16" w:rsidRPr="00946453" w:rsidRDefault="000F6A16" w:rsidP="00946453">
          <w:pPr>
            <w:jc w:val="right"/>
            <w:rPr>
              <w:szCs w:val="24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106"/>
            <w:gridCol w:w="6089"/>
          </w:tblGrid>
          <w:tr w:rsidR="00C3339E" w14:paraId="755B2F92" w14:textId="77777777" w:rsidTr="001B6355">
            <w:tc>
              <w:tcPr>
                <w:tcW w:w="4106" w:type="dxa"/>
              </w:tcPr>
              <w:p w14:paraId="6E7B35FE" w14:textId="79D0FA2A" w:rsidR="00C3339E" w:rsidRDefault="00B11D52" w:rsidP="001B6355">
                <w:pPr>
                  <w:rPr>
                    <w:b/>
                    <w:szCs w:val="24"/>
                  </w:rPr>
                </w:pPr>
                <w:sdt>
                  <w:sdtPr>
                    <w:rPr>
                      <w:sz w:val="32"/>
                      <w:szCs w:val="32"/>
                    </w:rPr>
                    <w:alias w:val="Klicken, wenn erster Vertrag"/>
                    <w:tag w:val="ID_erster_Vertrag"/>
                    <w:id w:val="-6163616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B4AC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C3339E" w:rsidRPr="007A41B1">
                  <w:rPr>
                    <w:b/>
                    <w:szCs w:val="24"/>
                  </w:rPr>
                  <w:t xml:space="preserve"> Neuer Vertrag</w:t>
                </w:r>
              </w:p>
              <w:p w14:paraId="34B1EC67" w14:textId="5542E492" w:rsidR="00C3339E" w:rsidRDefault="00C3339E" w:rsidP="001B6355">
                <w:pPr>
                  <w:rPr>
                    <w:szCs w:val="24"/>
                    <w:u w:val="single"/>
                  </w:rPr>
                </w:pPr>
              </w:p>
            </w:tc>
            <w:tc>
              <w:tcPr>
                <w:tcW w:w="6089" w:type="dxa"/>
              </w:tcPr>
              <w:p w14:paraId="28C70017" w14:textId="5A3C38AA" w:rsidR="00C3339E" w:rsidRDefault="001B6355" w:rsidP="001B6355">
                <w:pPr>
                  <w:rPr>
                    <w:szCs w:val="24"/>
                    <w:u w:val="single"/>
                  </w:rPr>
                </w:pPr>
                <w:r>
                  <w:rPr>
                    <w:szCs w:val="24"/>
                  </w:rPr>
                  <w:t>F</w:t>
                </w:r>
                <w:r w:rsidR="00C3339E" w:rsidRPr="007A41B1">
                  <w:rPr>
                    <w:szCs w:val="24"/>
                  </w:rPr>
                  <w:t xml:space="preserve">ür den </w:t>
                </w:r>
                <w:r w:rsidR="00C3339E" w:rsidRPr="007A41B1">
                  <w:rPr>
                    <w:b/>
                    <w:szCs w:val="24"/>
                  </w:rPr>
                  <w:t>ersten Vertrag</w:t>
                </w:r>
                <w:r w:rsidR="00946453">
                  <w:rPr>
                    <w:b/>
                    <w:szCs w:val="24"/>
                  </w:rPr>
                  <w:t xml:space="preserve"> mit dem Land Hessen oder nach Unterbrechung</w:t>
                </w:r>
              </w:p>
            </w:tc>
          </w:tr>
          <w:tr w:rsidR="00C3339E" w14:paraId="2DD31B1F" w14:textId="77777777" w:rsidTr="001B6355">
            <w:tc>
              <w:tcPr>
                <w:tcW w:w="4106" w:type="dxa"/>
              </w:tcPr>
              <w:p w14:paraId="50C428D3" w14:textId="28E21B58" w:rsidR="00C3339E" w:rsidRDefault="00B11D52" w:rsidP="001B6355">
                <w:pPr>
                  <w:rPr>
                    <w:szCs w:val="24"/>
                  </w:rPr>
                </w:pPr>
                <w:sdt>
                  <w:sdtPr>
                    <w:rPr>
                      <w:sz w:val="32"/>
                      <w:szCs w:val="32"/>
                    </w:rPr>
                    <w:alias w:val="Klicken, wenn ein Vetrag ohne Unterbrechung verlängert wird"/>
                    <w:tag w:val="ID_Verlaengerung"/>
                    <w:id w:val="14361022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46137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C3339E" w:rsidRPr="007A41B1">
                  <w:rPr>
                    <w:b/>
                    <w:szCs w:val="24"/>
                  </w:rPr>
                  <w:t xml:space="preserve"> </w:t>
                </w:r>
                <w:r w:rsidR="00C3339E">
                  <w:rPr>
                    <w:b/>
                    <w:szCs w:val="24"/>
                  </w:rPr>
                  <w:t xml:space="preserve">Verlängerung </w:t>
                </w:r>
              </w:p>
              <w:p w14:paraId="463CDD3D" w14:textId="2454FFAA" w:rsidR="00C3339E" w:rsidRDefault="00C3339E" w:rsidP="001B6355">
                <w:pPr>
                  <w:rPr>
                    <w:szCs w:val="24"/>
                    <w:u w:val="single"/>
                  </w:rPr>
                </w:pPr>
              </w:p>
            </w:tc>
            <w:tc>
              <w:tcPr>
                <w:tcW w:w="6089" w:type="dxa"/>
              </w:tcPr>
              <w:p w14:paraId="280047E6" w14:textId="52D49CE9" w:rsidR="003F714A" w:rsidRPr="001B6355" w:rsidRDefault="001B6355" w:rsidP="001B6355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W</w:t>
                </w:r>
                <w:r w:rsidR="00C3339E" w:rsidRPr="007A41B1">
                  <w:rPr>
                    <w:szCs w:val="24"/>
                  </w:rPr>
                  <w:t xml:space="preserve">enn ein </w:t>
                </w:r>
                <w:r w:rsidR="00C3339E" w:rsidRPr="003F714A">
                  <w:rPr>
                    <w:b/>
                    <w:bCs/>
                    <w:szCs w:val="24"/>
                  </w:rPr>
                  <w:t>Anschlussvertrag</w:t>
                </w:r>
                <w:r w:rsidR="00C3339E" w:rsidRPr="007A41B1">
                  <w:rPr>
                    <w:szCs w:val="24"/>
                  </w:rPr>
                  <w:t xml:space="preserve"> </w:t>
                </w:r>
                <w:r w:rsidR="00946453" w:rsidRPr="00946453">
                  <w:rPr>
                    <w:b/>
                    <w:bCs/>
                    <w:szCs w:val="24"/>
                  </w:rPr>
                  <w:t>ohne Unterbrechung</w:t>
                </w:r>
                <w:r w:rsidR="00946453">
                  <w:rPr>
                    <w:szCs w:val="24"/>
                  </w:rPr>
                  <w:t xml:space="preserve"> </w:t>
                </w:r>
                <w:r w:rsidR="00C3339E" w:rsidRPr="007A41B1">
                  <w:rPr>
                    <w:b/>
                    <w:szCs w:val="24"/>
                  </w:rPr>
                  <w:t>zur Verlängerung</w:t>
                </w:r>
                <w:r w:rsidR="00C3339E" w:rsidRPr="007A41B1">
                  <w:rPr>
                    <w:szCs w:val="24"/>
                  </w:rPr>
                  <w:t xml:space="preserve"> abgeschlossen</w:t>
                </w:r>
                <w:r w:rsidR="00C3339E">
                  <w:rPr>
                    <w:szCs w:val="24"/>
                  </w:rPr>
                  <w:t xml:space="preserve"> werden soll</w:t>
                </w:r>
              </w:p>
            </w:tc>
          </w:tr>
          <w:tr w:rsidR="00C3339E" w14:paraId="14A95E21" w14:textId="77777777" w:rsidTr="001B6355">
            <w:tc>
              <w:tcPr>
                <w:tcW w:w="4106" w:type="dxa"/>
              </w:tcPr>
              <w:p w14:paraId="562C7B02" w14:textId="2B626F11" w:rsidR="00C3339E" w:rsidRDefault="00B11D52" w:rsidP="001B6355">
                <w:pPr>
                  <w:rPr>
                    <w:b/>
                    <w:szCs w:val="24"/>
                  </w:rPr>
                </w:pPr>
                <w:sdt>
                  <w:sdtPr>
                    <w:rPr>
                      <w:sz w:val="32"/>
                      <w:szCs w:val="32"/>
                    </w:rPr>
                    <w:alias w:val="Klicken, wenn bei einem laufenden Vertrag die Stundenzahl geändert werden soll"/>
                    <w:tag w:val="ID_Stundenzahlaenderung"/>
                    <w:id w:val="10432513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D2B3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C3339E" w:rsidRPr="007A41B1">
                  <w:rPr>
                    <w:b/>
                    <w:szCs w:val="24"/>
                  </w:rPr>
                  <w:t xml:space="preserve"> </w:t>
                </w:r>
                <w:r w:rsidR="00C3339E">
                  <w:rPr>
                    <w:b/>
                    <w:szCs w:val="24"/>
                  </w:rPr>
                  <w:t xml:space="preserve">Änderung Stundenzahl </w:t>
                </w:r>
              </w:p>
              <w:p w14:paraId="16C44291" w14:textId="629678B3" w:rsidR="003F714A" w:rsidRDefault="003F714A" w:rsidP="001B6355">
                <w:pPr>
                  <w:rPr>
                    <w:szCs w:val="24"/>
                    <w:u w:val="single"/>
                  </w:rPr>
                </w:pPr>
              </w:p>
            </w:tc>
            <w:tc>
              <w:tcPr>
                <w:tcW w:w="6089" w:type="dxa"/>
              </w:tcPr>
              <w:p w14:paraId="023A610A" w14:textId="45B51EF5" w:rsidR="00C3339E" w:rsidRPr="00C3339E" w:rsidRDefault="001B6355" w:rsidP="001B6355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W</w:t>
                </w:r>
                <w:r w:rsidR="00C3339E" w:rsidRPr="00C3339E">
                  <w:rPr>
                    <w:szCs w:val="24"/>
                  </w:rPr>
                  <w:t xml:space="preserve">enn </w:t>
                </w:r>
                <w:r w:rsidR="0002763E">
                  <w:rPr>
                    <w:szCs w:val="24"/>
                  </w:rPr>
                  <w:t xml:space="preserve">in einem laufenden Vertrag nur </w:t>
                </w:r>
                <w:r w:rsidR="00C3339E" w:rsidRPr="00C3339E">
                  <w:rPr>
                    <w:szCs w:val="24"/>
                  </w:rPr>
                  <w:t xml:space="preserve">die </w:t>
                </w:r>
                <w:r w:rsidR="00C3339E" w:rsidRPr="003F714A">
                  <w:rPr>
                    <w:b/>
                    <w:bCs/>
                    <w:szCs w:val="24"/>
                  </w:rPr>
                  <w:t>Stundenzahl geändert</w:t>
                </w:r>
                <w:r w:rsidR="00C3339E" w:rsidRPr="00C3339E">
                  <w:rPr>
                    <w:szCs w:val="24"/>
                  </w:rPr>
                  <w:t xml:space="preserve"> werden </w:t>
                </w:r>
                <w:r w:rsidR="00C3339E">
                  <w:rPr>
                    <w:szCs w:val="24"/>
                  </w:rPr>
                  <w:t>s</w:t>
                </w:r>
                <w:r w:rsidR="00C3339E" w:rsidRPr="00C3339E">
                  <w:rPr>
                    <w:szCs w:val="24"/>
                  </w:rPr>
                  <w:t>oll</w:t>
                </w:r>
              </w:p>
            </w:tc>
          </w:tr>
        </w:tbl>
        <w:p w14:paraId="6554E2A4" w14:textId="77777777" w:rsidR="00782932" w:rsidRPr="0058264E" w:rsidRDefault="00782932" w:rsidP="008C456B">
          <w:pPr>
            <w:ind w:firstLine="708"/>
            <w:rPr>
              <w:szCs w:val="24"/>
            </w:rPr>
          </w:pPr>
        </w:p>
        <w:p w14:paraId="046CA21B" w14:textId="77777777" w:rsidR="00CC17A5" w:rsidRDefault="00CC17A5" w:rsidP="00782932">
          <w:pPr>
            <w:jc w:val="both"/>
            <w:rPr>
              <w:b/>
              <w:sz w:val="28"/>
              <w:szCs w:val="28"/>
              <w:u w:val="single"/>
            </w:rPr>
          </w:pPr>
        </w:p>
        <w:p w14:paraId="048799DA" w14:textId="5683414A" w:rsidR="00DD4C72" w:rsidRPr="0053245B" w:rsidRDefault="00DD4C72" w:rsidP="00782932">
          <w:pPr>
            <w:jc w:val="both"/>
            <w:rPr>
              <w:b/>
              <w:sz w:val="28"/>
              <w:szCs w:val="28"/>
              <w:u w:val="single"/>
            </w:rPr>
          </w:pPr>
          <w:r w:rsidRPr="0053245B">
            <w:rPr>
              <w:b/>
              <w:sz w:val="28"/>
              <w:szCs w:val="28"/>
              <w:u w:val="single"/>
            </w:rPr>
            <w:t xml:space="preserve">1. Umfang, </w:t>
          </w:r>
          <w:r w:rsidR="003B0316" w:rsidRPr="0053245B">
            <w:rPr>
              <w:b/>
              <w:sz w:val="28"/>
              <w:szCs w:val="28"/>
              <w:u w:val="single"/>
            </w:rPr>
            <w:t xml:space="preserve">Zeitraum, </w:t>
          </w:r>
          <w:r w:rsidR="00870D57" w:rsidRPr="0053245B">
            <w:rPr>
              <w:b/>
              <w:sz w:val="28"/>
              <w:szCs w:val="28"/>
              <w:u w:val="single"/>
            </w:rPr>
            <w:t>Beschäftigungsort für den befristeten Vert</w:t>
          </w:r>
          <w:r w:rsidR="00250E60">
            <w:rPr>
              <w:b/>
              <w:sz w:val="28"/>
              <w:szCs w:val="28"/>
              <w:u w:val="single"/>
            </w:rPr>
            <w:t>r</w:t>
          </w:r>
          <w:r w:rsidR="00870D57" w:rsidRPr="0053245B">
            <w:rPr>
              <w:b/>
              <w:sz w:val="28"/>
              <w:szCs w:val="28"/>
              <w:u w:val="single"/>
            </w:rPr>
            <w:t>ag</w:t>
          </w:r>
          <w:r w:rsidRPr="0053245B">
            <w:rPr>
              <w:b/>
              <w:sz w:val="28"/>
              <w:szCs w:val="28"/>
              <w:u w:val="single"/>
            </w:rPr>
            <w:t>:</w:t>
          </w:r>
        </w:p>
        <w:p w14:paraId="612605BA" w14:textId="77777777" w:rsidR="00DD4C72" w:rsidRDefault="00DD4C72" w:rsidP="00782932">
          <w:pPr>
            <w:jc w:val="both"/>
            <w:rPr>
              <w:b/>
              <w:szCs w:val="24"/>
              <w:u w:val="single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91"/>
            <w:gridCol w:w="1195"/>
            <w:gridCol w:w="1111"/>
            <w:gridCol w:w="2442"/>
            <w:gridCol w:w="1419"/>
            <w:gridCol w:w="765"/>
            <w:gridCol w:w="2082"/>
          </w:tblGrid>
          <w:tr w:rsidR="00E91CFD" w14:paraId="19E2C957" w14:textId="77777777" w:rsidTr="00260D37">
            <w:trPr>
              <w:trHeight w:val="510"/>
            </w:trPr>
            <w:tc>
              <w:tcPr>
                <w:tcW w:w="1190" w:type="dxa"/>
                <w:vAlign w:val="bottom"/>
              </w:tcPr>
              <w:p w14:paraId="4CC9CB26" w14:textId="5D49BA6E" w:rsidR="00E91CFD" w:rsidRDefault="00E91CFD" w:rsidP="00E91CFD">
                <w:pPr>
                  <w:rPr>
                    <w:b/>
                    <w:szCs w:val="24"/>
                  </w:rPr>
                </w:pPr>
                <w:r w:rsidRPr="007A41B1">
                  <w:rPr>
                    <w:b/>
                    <w:szCs w:val="24"/>
                  </w:rPr>
                  <w:t>Umfang:</w:t>
                </w:r>
              </w:p>
            </w:tc>
            <w:sdt>
              <w:sdtPr>
                <w:rPr>
                  <w:sz w:val="28"/>
                  <w:szCs w:val="28"/>
                </w:rPr>
                <w:alias w:val="Umfang des Vertrages in Stunden eingeben"/>
                <w:tag w:val="ID_Umfang"/>
                <w:id w:val="-1275314015"/>
                <w:placeholder>
                  <w:docPart w:val="752A622F4A59C44E8764CCCBBB6F0E73"/>
                </w:placeholder>
                <w:showingPlcHdr/>
                <w:text/>
              </w:sdtPr>
              <w:sdtEndPr/>
              <w:sdtContent>
                <w:tc>
                  <w:tcPr>
                    <w:tcW w:w="1215" w:type="dxa"/>
                    <w:tcBorders>
                      <w:bottom w:val="single" w:sz="4" w:space="0" w:color="auto"/>
                    </w:tcBorders>
                    <w:shd w:val="clear" w:color="auto" w:fill="D9D9D9" w:themeFill="background1" w:themeFillShade="D9"/>
                    <w:vAlign w:val="bottom"/>
                  </w:tcPr>
                  <w:p w14:paraId="74833E81" w14:textId="0D7BC734" w:rsidR="00E91CFD" w:rsidRDefault="00F77F74" w:rsidP="00E91CFD">
                    <w:pPr>
                      <w:rPr>
                        <w:b/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992" w:type="dxa"/>
                <w:vAlign w:val="bottom"/>
              </w:tcPr>
              <w:p w14:paraId="6A01C290" w14:textId="1ED9A964" w:rsidR="00E91CFD" w:rsidRDefault="00E91CFD" w:rsidP="00E91CFD">
                <w:pPr>
                  <w:rPr>
                    <w:b/>
                    <w:szCs w:val="24"/>
                  </w:rPr>
                </w:pPr>
                <w:r w:rsidRPr="007A41B1">
                  <w:rPr>
                    <w:szCs w:val="24"/>
                  </w:rPr>
                  <w:t>Stunden</w:t>
                </w:r>
              </w:p>
            </w:tc>
            <w:tc>
              <w:tcPr>
                <w:tcW w:w="2465" w:type="dxa"/>
                <w:vAlign w:val="bottom"/>
              </w:tcPr>
              <w:p w14:paraId="6091F723" w14:textId="2F446C6F" w:rsidR="00E91CFD" w:rsidRDefault="00E91CFD" w:rsidP="00E91CFD">
                <w:pPr>
                  <w:jc w:val="right"/>
                  <w:rPr>
                    <w:b/>
                    <w:szCs w:val="24"/>
                  </w:rPr>
                </w:pPr>
                <w:r w:rsidRPr="007C0667">
                  <w:rPr>
                    <w:b/>
                    <w:szCs w:val="24"/>
                  </w:rPr>
                  <w:t xml:space="preserve">Zeitraum: </w:t>
                </w:r>
                <w:r w:rsidRPr="007C0667">
                  <w:rPr>
                    <w:szCs w:val="24"/>
                  </w:rPr>
                  <w:t>vom</w:t>
                </w:r>
              </w:p>
            </w:tc>
            <w:tc>
              <w:tcPr>
                <w:tcW w:w="144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14:paraId="5AC2D7F9" w14:textId="28A129BC" w:rsidR="00E91CFD" w:rsidRDefault="00B11D52" w:rsidP="00E91CFD">
                <w:pPr>
                  <w:rPr>
                    <w:b/>
                    <w:szCs w:val="24"/>
                  </w:rPr>
                </w:pPr>
                <w:sdt>
                  <w:sdtPr>
                    <w:rPr>
                      <w:sz w:val="28"/>
                      <w:szCs w:val="28"/>
                    </w:rPr>
                    <w:alias w:val="Beginndatum des Vetrages"/>
                    <w:tag w:val="ID_Vertragsbeginn"/>
                    <w:id w:val="-834913235"/>
                    <w:placeholder>
                      <w:docPart w:val="09A859A436884049808DC4D2188DD5A7"/>
                    </w:placeholder>
                    <w:showingPlcHdr/>
                    <w:text/>
                  </w:sdtPr>
                  <w:sdtEndPr/>
                  <w:sdtContent>
                    <w:r w:rsidR="00541C5B" w:rsidRPr="00AC64CC">
                      <w:rPr>
                        <w:rStyle w:val="Platzhaltertext"/>
                      </w:rPr>
                      <w:t xml:space="preserve"> </w:t>
                    </w:r>
                    <w:r w:rsidR="00541C5B">
                      <w:rPr>
                        <w:rStyle w:val="Platzhaltertext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770" w:type="dxa"/>
                <w:vAlign w:val="bottom"/>
              </w:tcPr>
              <w:p w14:paraId="7FE458A0" w14:textId="276CFAEA" w:rsidR="00E91CFD" w:rsidRDefault="00E91CFD" w:rsidP="00E91CFD">
                <w:pPr>
                  <w:jc w:val="right"/>
                  <w:rPr>
                    <w:b/>
                    <w:szCs w:val="24"/>
                  </w:rPr>
                </w:pPr>
                <w:r w:rsidRPr="007A41B1">
                  <w:rPr>
                    <w:szCs w:val="24"/>
                  </w:rPr>
                  <w:t>bis</w:t>
                </w:r>
              </w:p>
            </w:tc>
            <w:sdt>
              <w:sdtPr>
                <w:rPr>
                  <w:sz w:val="32"/>
                  <w:szCs w:val="32"/>
                </w:rPr>
                <w:alias w:val="Enddatum des Vertrages"/>
                <w:tag w:val="ID_Vertragsende"/>
                <w:id w:val="-2101008039"/>
                <w:placeholder>
                  <w:docPart w:val="B3DDEB74328E8044B2212D651045DFDD"/>
                </w:placeholder>
                <w:text/>
              </w:sdtPr>
              <w:sdtEndPr/>
              <w:sdtContent>
                <w:tc>
                  <w:tcPr>
                    <w:tcW w:w="2120" w:type="dxa"/>
                    <w:tcBorders>
                      <w:bottom w:val="single" w:sz="4" w:space="0" w:color="auto"/>
                    </w:tcBorders>
                    <w:shd w:val="clear" w:color="auto" w:fill="D9D9D9" w:themeFill="background1" w:themeFillShade="D9"/>
                    <w:vAlign w:val="bottom"/>
                  </w:tcPr>
                  <w:p w14:paraId="7628E4EA" w14:textId="7A6EE1F1" w:rsidR="00E91CFD" w:rsidRDefault="001F414D" w:rsidP="00E91CFD">
                    <w:pPr>
                      <w:rPr>
                        <w:b/>
                        <w:szCs w:val="24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      </w:t>
                    </w:r>
                  </w:p>
                </w:tc>
              </w:sdtContent>
            </w:sdt>
          </w:tr>
        </w:tbl>
        <w:p w14:paraId="63E4DED3" w14:textId="78C79838" w:rsidR="007C0667" w:rsidRPr="003F714A" w:rsidRDefault="003F714A" w:rsidP="007C0667">
          <w:pPr>
            <w:jc w:val="both"/>
            <w:rPr>
              <w:szCs w:val="24"/>
            </w:rPr>
          </w:pPr>
          <w:r>
            <w:rPr>
              <w:szCs w:val="24"/>
            </w:rPr>
            <w:t xml:space="preserve">              </w:t>
          </w:r>
          <w:r w:rsidR="007C0667">
            <w:rPr>
              <w:szCs w:val="24"/>
            </w:rPr>
            <w:t xml:space="preserve"> </w:t>
          </w:r>
        </w:p>
        <w:p w14:paraId="1F9DD7B2" w14:textId="57458ED0" w:rsidR="00227C48" w:rsidRPr="007A41B1" w:rsidRDefault="00227C48" w:rsidP="00782932">
          <w:pPr>
            <w:jc w:val="both"/>
            <w:rPr>
              <w:szCs w:val="24"/>
            </w:rPr>
          </w:pPr>
        </w:p>
        <w:tbl>
          <w:tblPr>
            <w:tblW w:w="102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536"/>
            <w:gridCol w:w="3544"/>
            <w:gridCol w:w="2121"/>
          </w:tblGrid>
          <w:tr w:rsidR="008E4B4B" w:rsidRPr="007A41B1" w14:paraId="6DA3EE3B" w14:textId="77777777" w:rsidTr="004E6F15">
            <w:trPr>
              <w:trHeight w:val="680"/>
            </w:trPr>
            <w:sdt>
              <w:sdtPr>
                <w:rPr>
                  <w:sz w:val="28"/>
                  <w:szCs w:val="28"/>
                </w:rPr>
                <w:alias w:val="Name der Schule eintragen"/>
                <w:tag w:val="ID_Schulname"/>
                <w:id w:val="688264676"/>
                <w:placeholder>
                  <w:docPart w:val="0CD41B3D7717FD44B8429FD4D37C733A"/>
                </w:placeholder>
                <w:showingPlcHdr/>
                <w:text/>
              </w:sdtPr>
              <w:sdtEndPr/>
              <w:sdtContent>
                <w:tc>
                  <w:tcPr>
                    <w:tcW w:w="4536" w:type="dxa"/>
                    <w:shd w:val="clear" w:color="auto" w:fill="D9D9D9" w:themeFill="background1" w:themeFillShade="D9"/>
                    <w:vAlign w:val="center"/>
                  </w:tcPr>
                  <w:p w14:paraId="05687945" w14:textId="6AC92FE7" w:rsidR="008E4B4B" w:rsidRPr="007A41B1" w:rsidRDefault="00541C5B" w:rsidP="00541C5B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Ort der Schule eintragen"/>
                <w:tag w:val="ID_Schulort"/>
                <w:id w:val="953683754"/>
                <w:placeholder>
                  <w:docPart w:val="D675A3267DFE6D4D90CD50B156A0D713"/>
                </w:placeholder>
                <w:showingPlcHdr/>
                <w:text/>
              </w:sdtPr>
              <w:sdtEndPr/>
              <w:sdtContent>
                <w:tc>
                  <w:tcPr>
                    <w:tcW w:w="3544" w:type="dxa"/>
                    <w:shd w:val="clear" w:color="auto" w:fill="D9D9D9" w:themeFill="background1" w:themeFillShade="D9"/>
                    <w:vAlign w:val="center"/>
                  </w:tcPr>
                  <w:p w14:paraId="140108FC" w14:textId="0A23900A" w:rsidR="008E4B4B" w:rsidRPr="007A41B1" w:rsidRDefault="00541C5B" w:rsidP="00541C5B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Schulform eintragen"/>
                <w:tag w:val="ID_Schulform"/>
                <w:id w:val="2037688388"/>
                <w:placeholder>
                  <w:docPart w:val="24E7EF74434EBA4D920FEDCC26BE0554"/>
                </w:placeholder>
                <w:showingPlcHdr/>
                <w:text/>
              </w:sdtPr>
              <w:sdtEndPr/>
              <w:sdtContent>
                <w:tc>
                  <w:tcPr>
                    <w:tcW w:w="2121" w:type="dxa"/>
                    <w:shd w:val="clear" w:color="auto" w:fill="D9D9D9" w:themeFill="background1" w:themeFillShade="D9"/>
                    <w:vAlign w:val="center"/>
                  </w:tcPr>
                  <w:p w14:paraId="06C278E0" w14:textId="56EEB9FE" w:rsidR="008E4B4B" w:rsidRPr="007A41B1" w:rsidRDefault="00541C5B" w:rsidP="00541C5B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  <w:tr w:rsidR="008E4B4B" w:rsidRPr="007A41B1" w14:paraId="67875410" w14:textId="77777777" w:rsidTr="00541C5B">
            <w:tc>
              <w:tcPr>
                <w:tcW w:w="4536" w:type="dxa"/>
              </w:tcPr>
              <w:p w14:paraId="44F74ADD" w14:textId="32139415" w:rsidR="008E4B4B" w:rsidRPr="007A41B1" w:rsidRDefault="008E4B4B" w:rsidP="00782932">
                <w:pPr>
                  <w:jc w:val="both"/>
                  <w:rPr>
                    <w:i/>
                    <w:szCs w:val="24"/>
                  </w:rPr>
                </w:pPr>
                <w:r w:rsidRPr="007A41B1">
                  <w:rPr>
                    <w:i/>
                    <w:szCs w:val="24"/>
                  </w:rPr>
                  <w:t>Schule</w:t>
                </w:r>
              </w:p>
            </w:tc>
            <w:tc>
              <w:tcPr>
                <w:tcW w:w="3544" w:type="dxa"/>
              </w:tcPr>
              <w:p w14:paraId="5DFFDCD2" w14:textId="77777777" w:rsidR="008E4B4B" w:rsidRPr="007A41B1" w:rsidRDefault="008E4B4B" w:rsidP="00782932">
                <w:pPr>
                  <w:jc w:val="both"/>
                  <w:rPr>
                    <w:szCs w:val="24"/>
                  </w:rPr>
                </w:pPr>
                <w:r w:rsidRPr="007A41B1">
                  <w:rPr>
                    <w:szCs w:val="24"/>
                  </w:rPr>
                  <w:t>Ort</w:t>
                </w:r>
              </w:p>
            </w:tc>
            <w:tc>
              <w:tcPr>
                <w:tcW w:w="2121" w:type="dxa"/>
              </w:tcPr>
              <w:p w14:paraId="3BC74AA4" w14:textId="77777777" w:rsidR="008E4B4B" w:rsidRPr="00432197" w:rsidRDefault="00432197" w:rsidP="00782932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Schulform</w:t>
                </w:r>
              </w:p>
            </w:tc>
          </w:tr>
        </w:tbl>
        <w:p w14:paraId="2CD8A62F" w14:textId="77777777" w:rsidR="00511689" w:rsidRDefault="00511689" w:rsidP="00782932">
          <w:pPr>
            <w:jc w:val="both"/>
            <w:rPr>
              <w:b/>
              <w:sz w:val="17"/>
              <w:szCs w:val="17"/>
            </w:rPr>
          </w:pPr>
        </w:p>
        <w:p w14:paraId="5BDB03B3" w14:textId="0391180C" w:rsidR="003F714A" w:rsidRDefault="003F714A" w:rsidP="00782932">
          <w:pPr>
            <w:jc w:val="both"/>
            <w:rPr>
              <w:b/>
              <w:sz w:val="17"/>
              <w:szCs w:val="17"/>
            </w:rPr>
          </w:pPr>
        </w:p>
        <w:p w14:paraId="607E4619" w14:textId="648802BB" w:rsidR="00CC17A5" w:rsidRDefault="00CC17A5" w:rsidP="00782932">
          <w:pPr>
            <w:jc w:val="both"/>
            <w:rPr>
              <w:b/>
              <w:sz w:val="28"/>
              <w:szCs w:val="28"/>
              <w:u w:val="single"/>
            </w:rPr>
          </w:pPr>
        </w:p>
        <w:p w14:paraId="0E6C2967" w14:textId="109BCA4E" w:rsidR="00533248" w:rsidRPr="0053245B" w:rsidRDefault="00DD4C72" w:rsidP="00782932">
          <w:pPr>
            <w:jc w:val="both"/>
            <w:rPr>
              <w:b/>
              <w:sz w:val="28"/>
              <w:szCs w:val="28"/>
              <w:u w:val="single"/>
            </w:rPr>
          </w:pPr>
          <w:r w:rsidRPr="0053245B">
            <w:rPr>
              <w:b/>
              <w:sz w:val="28"/>
              <w:szCs w:val="28"/>
              <w:u w:val="single"/>
            </w:rPr>
            <w:t>2. Wer</w:t>
          </w:r>
          <w:r w:rsidR="00227C48" w:rsidRPr="0053245B">
            <w:rPr>
              <w:b/>
              <w:sz w:val="28"/>
              <w:szCs w:val="28"/>
              <w:u w:val="single"/>
            </w:rPr>
            <w:t xml:space="preserve"> soll zur Vertretung b</w:t>
          </w:r>
          <w:r w:rsidR="00533248" w:rsidRPr="0053245B">
            <w:rPr>
              <w:b/>
              <w:sz w:val="28"/>
              <w:szCs w:val="28"/>
              <w:u w:val="single"/>
            </w:rPr>
            <w:t>efristet beschäftigt</w:t>
          </w:r>
          <w:r w:rsidR="00227C48" w:rsidRPr="0053245B">
            <w:rPr>
              <w:b/>
              <w:sz w:val="28"/>
              <w:szCs w:val="28"/>
              <w:u w:val="single"/>
            </w:rPr>
            <w:t xml:space="preserve"> werden: </w:t>
          </w:r>
        </w:p>
        <w:p w14:paraId="667CFD1A" w14:textId="77777777" w:rsidR="003F0ABB" w:rsidRPr="007A41B1" w:rsidRDefault="003F0ABB" w:rsidP="00782932">
          <w:pPr>
            <w:jc w:val="both"/>
            <w:rPr>
              <w:szCs w:val="24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392"/>
            <w:gridCol w:w="2392"/>
            <w:gridCol w:w="2392"/>
            <w:gridCol w:w="2884"/>
          </w:tblGrid>
          <w:tr w:rsidR="003D72FF" w:rsidRPr="007A41B1" w14:paraId="5A08CD7B" w14:textId="3CB2713D" w:rsidTr="00541C5B">
            <w:trPr>
              <w:trHeight w:val="697"/>
            </w:trPr>
            <w:sdt>
              <w:sdtPr>
                <w:rPr>
                  <w:sz w:val="28"/>
                  <w:szCs w:val="28"/>
                </w:rPr>
                <w:alias w:val="Nachname der einzustellenden Lehrkraft eintragen"/>
                <w:tag w:val="ID_Nachname"/>
                <w:id w:val="-1863350666"/>
                <w:placeholder>
                  <w:docPart w:val="BB27BB11D0C16448957AAB180DD344D0"/>
                </w:placeholder>
                <w:showingPlcHdr/>
                <w:text/>
              </w:sdtPr>
              <w:sdtEndPr/>
              <w:sdtContent>
                <w:tc>
                  <w:tcPr>
                    <w:tcW w:w="2392" w:type="dxa"/>
                    <w:shd w:val="clear" w:color="auto" w:fill="D9D9D9" w:themeFill="background1" w:themeFillShade="D9"/>
                    <w:vAlign w:val="center"/>
                  </w:tcPr>
                  <w:p w14:paraId="6406C07C" w14:textId="5725CE00" w:rsidR="003D72FF" w:rsidRPr="007A41B1" w:rsidRDefault="00541C5B" w:rsidP="00541C5B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Vorname der einzustellenden Lehrkraft eintragen"/>
                <w:tag w:val="ID_Vorname"/>
                <w:id w:val="2119868714"/>
                <w:placeholder>
                  <w:docPart w:val="D9C7FD946A2F6C43A0266BAE5ECC9CEE"/>
                </w:placeholder>
                <w:showingPlcHdr/>
                <w:text/>
              </w:sdtPr>
              <w:sdtEndPr/>
              <w:sdtContent>
                <w:tc>
                  <w:tcPr>
                    <w:tcW w:w="2392" w:type="dxa"/>
                    <w:shd w:val="clear" w:color="auto" w:fill="D9D9D9" w:themeFill="background1" w:themeFillShade="D9"/>
                    <w:vAlign w:val="center"/>
                  </w:tcPr>
                  <w:p w14:paraId="7213406B" w14:textId="15E6FF71" w:rsidR="003D72FF" w:rsidRPr="007A41B1" w:rsidRDefault="00541C5B" w:rsidP="00541C5B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Geburtsdatum der einzustellenden Lehrkraft eintragen"/>
                <w:tag w:val="ID_LK_Geburtsdatum"/>
                <w:id w:val="2036932498"/>
                <w:placeholder>
                  <w:docPart w:val="5FF6BCFF2181024B995D9C1A0FAA89D9"/>
                </w:placeholder>
                <w:showingPlcHdr/>
                <w:text/>
              </w:sdtPr>
              <w:sdtEndPr/>
              <w:sdtContent>
                <w:tc>
                  <w:tcPr>
                    <w:tcW w:w="2392" w:type="dxa"/>
                    <w:shd w:val="clear" w:color="auto" w:fill="D9D9D9" w:themeFill="background1" w:themeFillShade="D9"/>
                    <w:vAlign w:val="center"/>
                  </w:tcPr>
                  <w:p w14:paraId="679B2DDF" w14:textId="4046AF83" w:rsidR="003D72FF" w:rsidRPr="007A41B1" w:rsidRDefault="00541C5B" w:rsidP="00541C5B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2884" w:type="dxa"/>
              </w:tcPr>
              <w:p w14:paraId="77936C0E" w14:textId="5065612D" w:rsidR="003D72FF" w:rsidRPr="00432197" w:rsidRDefault="003D72FF" w:rsidP="003D72FF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Schwerbehinderung</w:t>
                </w:r>
                <w:r w:rsidR="005646B2">
                  <w:rPr>
                    <w:szCs w:val="24"/>
                  </w:rPr>
                  <w:t>/ Gleichstellung</w:t>
                </w:r>
                <w:r w:rsidRPr="00432197">
                  <w:rPr>
                    <w:szCs w:val="24"/>
                  </w:rPr>
                  <w:t>:</w:t>
                </w:r>
              </w:p>
              <w:p w14:paraId="24AEFEB7" w14:textId="5F51CA2E" w:rsidR="003D72FF" w:rsidRPr="00E74F69" w:rsidRDefault="003D72FF" w:rsidP="003D72FF">
                <w:pPr>
                  <w:jc w:val="both"/>
                  <w:rPr>
                    <w:sz w:val="20"/>
                    <w:szCs w:val="16"/>
                    <w:u w:val="single"/>
                  </w:rPr>
                </w:pPr>
              </w:p>
            </w:tc>
          </w:tr>
          <w:tr w:rsidR="003D72FF" w:rsidRPr="007A41B1" w14:paraId="453CE8C3" w14:textId="686E65E1" w:rsidTr="00E74F69">
            <w:tc>
              <w:tcPr>
                <w:tcW w:w="2392" w:type="dxa"/>
              </w:tcPr>
              <w:p w14:paraId="1EBFC75F" w14:textId="77777777" w:rsidR="003D72FF" w:rsidRPr="00432197" w:rsidRDefault="003D72FF" w:rsidP="00782932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Name</w:t>
                </w:r>
              </w:p>
            </w:tc>
            <w:tc>
              <w:tcPr>
                <w:tcW w:w="2392" w:type="dxa"/>
              </w:tcPr>
              <w:p w14:paraId="3E503944" w14:textId="77777777" w:rsidR="003D72FF" w:rsidRPr="00432197" w:rsidRDefault="003D72FF" w:rsidP="00782932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Vorname</w:t>
                </w:r>
              </w:p>
            </w:tc>
            <w:tc>
              <w:tcPr>
                <w:tcW w:w="2392" w:type="dxa"/>
              </w:tcPr>
              <w:p w14:paraId="26B1B08F" w14:textId="77777777" w:rsidR="003D72FF" w:rsidRPr="00432197" w:rsidRDefault="003D72FF" w:rsidP="00782932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geb. am</w:t>
                </w:r>
                <w:r w:rsidRPr="00432197">
                  <w:rPr>
                    <w:szCs w:val="24"/>
                  </w:rPr>
                  <w:tab/>
                </w:r>
              </w:p>
            </w:tc>
            <w:tc>
              <w:tcPr>
                <w:tcW w:w="2884" w:type="dxa"/>
              </w:tcPr>
              <w:p w14:paraId="6E4759CD" w14:textId="5C65E7D0" w:rsidR="003D72FF" w:rsidRPr="00432197" w:rsidRDefault="00B11D52" w:rsidP="00782932">
                <w:pPr>
                  <w:jc w:val="both"/>
                  <w:rPr>
                    <w:szCs w:val="24"/>
                  </w:rPr>
                </w:pPr>
                <w:sdt>
                  <w:sdtPr>
                    <w:rPr>
                      <w:sz w:val="32"/>
                      <w:szCs w:val="32"/>
                    </w:rPr>
                    <w:alias w:val="Klicken, falls Schwerbehinderung bzw. Gleichstellung vorliegt"/>
                    <w:tag w:val="ID_SB"/>
                    <w:id w:val="-1922339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D1D1F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646B2" w:rsidRPr="001B6355">
                  <w:rPr>
                    <w:sz w:val="32"/>
                    <w:szCs w:val="32"/>
                  </w:rPr>
                  <w:t xml:space="preserve"> </w:t>
                </w:r>
                <w:r w:rsidR="005646B2" w:rsidRPr="00432197">
                  <w:rPr>
                    <w:szCs w:val="24"/>
                  </w:rPr>
                  <w:t xml:space="preserve">ja </w:t>
                </w:r>
                <w:sdt>
                  <w:sdtPr>
                    <w:rPr>
                      <w:sz w:val="32"/>
                      <w:szCs w:val="32"/>
                    </w:rPr>
                    <w:alias w:val="Klicken, wenn KEINE Schwerbehinderung bzw. Gleichstellung vorliegt"/>
                    <w:tag w:val="ID_keine_SB"/>
                    <w:id w:val="-10103671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D2B3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="005646B2" w:rsidRPr="00432197">
                  <w:rPr>
                    <w:szCs w:val="24"/>
                  </w:rPr>
                  <w:t xml:space="preserve"> nein</w:t>
                </w:r>
              </w:p>
            </w:tc>
          </w:tr>
        </w:tbl>
        <w:p w14:paraId="3CECDACD" w14:textId="77777777" w:rsidR="00227C48" w:rsidRDefault="00227C48" w:rsidP="00782932">
          <w:pPr>
            <w:jc w:val="both"/>
            <w:rPr>
              <w:sz w:val="18"/>
              <w:szCs w:val="18"/>
            </w:rPr>
          </w:pPr>
        </w:p>
        <w:p w14:paraId="6C5909D1" w14:textId="77777777" w:rsidR="004E6F15" w:rsidRPr="002A44B7" w:rsidRDefault="004E6F15" w:rsidP="00782932">
          <w:pPr>
            <w:jc w:val="both"/>
            <w:rPr>
              <w:sz w:val="18"/>
              <w:szCs w:val="18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45"/>
            <w:gridCol w:w="1845"/>
            <w:gridCol w:w="5805"/>
          </w:tblGrid>
          <w:tr w:rsidR="004E6F15" w14:paraId="5EB2DD1D" w14:textId="77777777" w:rsidTr="00260D37">
            <w:trPr>
              <w:trHeight w:val="329"/>
            </w:trPr>
            <w:tc>
              <w:tcPr>
                <w:tcW w:w="2545" w:type="dxa"/>
                <w:vAlign w:val="center"/>
              </w:tcPr>
              <w:p w14:paraId="750D905B" w14:textId="521DCF10" w:rsidR="004E6F15" w:rsidRDefault="004E6F15" w:rsidP="004E6F15">
                <w:pPr>
                  <w:tabs>
                    <w:tab w:val="left" w:pos="2694"/>
                    <w:tab w:val="left" w:pos="6521"/>
                  </w:tabs>
                  <w:ind w:right="140"/>
                  <w:rPr>
                    <w:color w:val="000000" w:themeColor="text1"/>
                    <w:szCs w:val="24"/>
                  </w:rPr>
                </w:pPr>
                <w:r w:rsidRPr="00946453">
                  <w:rPr>
                    <w:color w:val="000000" w:themeColor="text1"/>
                    <w:szCs w:val="24"/>
                  </w:rPr>
                  <w:t>Staatsangehörigkeit:</w:t>
                </w:r>
              </w:p>
            </w:tc>
            <w:sdt>
              <w:sdtPr>
                <w:rPr>
                  <w:sz w:val="28"/>
                  <w:szCs w:val="28"/>
                </w:rPr>
                <w:alias w:val="Staatsangehörigkeit der einzustellenden LK eintragen"/>
                <w:tag w:val="ID_Staat"/>
                <w:id w:val="-401443010"/>
                <w:placeholder>
                  <w:docPart w:val="C9630C8CB26554499764066676C67834"/>
                </w:placeholder>
                <w:text/>
              </w:sdtPr>
              <w:sdtEndPr/>
              <w:sdtContent>
                <w:tc>
                  <w:tcPr>
                    <w:tcW w:w="1845" w:type="dxa"/>
                    <w:shd w:val="clear" w:color="auto" w:fill="D9D9D9" w:themeFill="background1" w:themeFillShade="D9"/>
                    <w:vAlign w:val="center"/>
                  </w:tcPr>
                  <w:p w14:paraId="2467E88C" w14:textId="51DCF66B" w:rsidR="004E6F15" w:rsidRDefault="00532BC1" w:rsidP="00260D37">
                    <w:pPr>
                      <w:tabs>
                        <w:tab w:val="left" w:pos="2694"/>
                        <w:tab w:val="left" w:pos="6521"/>
                      </w:tabs>
                      <w:ind w:right="140"/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   </w:t>
                    </w:r>
                  </w:p>
                </w:tc>
              </w:sdtContent>
            </w:sdt>
            <w:tc>
              <w:tcPr>
                <w:tcW w:w="5805" w:type="dxa"/>
              </w:tcPr>
              <w:p w14:paraId="41511581" w14:textId="2EDA7FFA" w:rsidR="004E6F15" w:rsidRPr="004E6F15" w:rsidRDefault="004E6F15" w:rsidP="0038233F">
                <w:pPr>
                  <w:tabs>
                    <w:tab w:val="left" w:pos="2694"/>
                    <w:tab w:val="left" w:pos="6521"/>
                  </w:tabs>
                  <w:ind w:right="140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Bei Nicht-EU-Staatsbürgerschaft bitte </w:t>
                </w:r>
                <w:r w:rsidRPr="00946453">
                  <w:rPr>
                    <w:color w:val="000000" w:themeColor="text1"/>
                  </w:rPr>
                  <w:t>Kopie de</w:t>
                </w:r>
                <w:r>
                  <w:rPr>
                    <w:color w:val="000000" w:themeColor="text1"/>
                  </w:rPr>
                  <w:t>s</w:t>
                </w:r>
                <w:r w:rsidRPr="00946453">
                  <w:rPr>
                    <w:color w:val="000000" w:themeColor="text1"/>
                  </w:rPr>
                  <w:t xml:space="preserve"> A</w:t>
                </w:r>
                <w:r>
                  <w:rPr>
                    <w:color w:val="000000" w:themeColor="text1"/>
                  </w:rPr>
                  <w:t>ufenthaltstitels und der Arbeitserlaubnis</w:t>
                </w:r>
                <w:r w:rsidRPr="00946453">
                  <w:rPr>
                    <w:color w:val="000000" w:themeColor="text1"/>
                  </w:rPr>
                  <w:t xml:space="preserve"> </w:t>
                </w:r>
                <w:r>
                  <w:rPr>
                    <w:color w:val="000000" w:themeColor="text1"/>
                  </w:rPr>
                  <w:t>beifügen.</w:t>
                </w:r>
              </w:p>
            </w:tc>
          </w:tr>
        </w:tbl>
        <w:p w14:paraId="0C246F82" w14:textId="6E477AB6" w:rsidR="00A20DDE" w:rsidRPr="004E6F15" w:rsidRDefault="00A20DDE" w:rsidP="0038233F">
          <w:pPr>
            <w:tabs>
              <w:tab w:val="left" w:pos="2694"/>
              <w:tab w:val="left" w:pos="6521"/>
            </w:tabs>
            <w:ind w:right="140"/>
            <w:rPr>
              <w:color w:val="000000" w:themeColor="text1"/>
            </w:rPr>
          </w:pPr>
        </w:p>
        <w:p w14:paraId="58859B7A" w14:textId="77777777" w:rsidR="00755C81" w:rsidRDefault="00755C81" w:rsidP="0038233F">
          <w:pPr>
            <w:tabs>
              <w:tab w:val="left" w:pos="2694"/>
              <w:tab w:val="left" w:pos="6521"/>
            </w:tabs>
            <w:ind w:right="140"/>
            <w:rPr>
              <w:szCs w:val="24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65"/>
            <w:gridCol w:w="4530"/>
          </w:tblGrid>
          <w:tr w:rsidR="004E6F15" w14:paraId="7AF0F9C2" w14:textId="77777777" w:rsidTr="00260D37">
            <w:tc>
              <w:tcPr>
                <w:tcW w:w="5665" w:type="dxa"/>
              </w:tcPr>
              <w:p w14:paraId="297B8DA3" w14:textId="2C93AA95" w:rsidR="004E6F15" w:rsidRDefault="004E6F15" w:rsidP="0038233F">
                <w:pPr>
                  <w:tabs>
                    <w:tab w:val="left" w:pos="2694"/>
                    <w:tab w:val="left" w:pos="6521"/>
                  </w:tabs>
                  <w:ind w:right="140"/>
                  <w:rPr>
                    <w:szCs w:val="24"/>
                  </w:rPr>
                </w:pPr>
                <w:r w:rsidRPr="007A41B1">
                  <w:rPr>
                    <w:szCs w:val="24"/>
                  </w:rPr>
                  <w:t xml:space="preserve">Lehramt: </w:t>
                </w:r>
                <w:sdt>
                  <w:sdtPr>
                    <w:rPr>
                      <w:sz w:val="32"/>
                      <w:szCs w:val="32"/>
                    </w:rPr>
                    <w:alias w:val="Klicken, wenn anerkanntes Lehramt vorliegt"/>
                    <w:tag w:val="ID_Lehramt"/>
                    <w:id w:val="1763177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D2B3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Pr="007A41B1">
                  <w:rPr>
                    <w:szCs w:val="24"/>
                  </w:rPr>
                  <w:t xml:space="preserve"> ja </w:t>
                </w:r>
                <w:sdt>
                  <w:sdtPr>
                    <w:rPr>
                      <w:sz w:val="32"/>
                      <w:szCs w:val="32"/>
                    </w:rPr>
                    <w:alias w:val="Klicken, wenn KEIN anerkanntes Lehramt vorliegt"/>
                    <w:tag w:val="ID_kein_Lehramt"/>
                    <w:id w:val="-14426054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D2B3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  <w:r w:rsidRPr="007A41B1">
                  <w:rPr>
                    <w:szCs w:val="24"/>
                  </w:rPr>
                  <w:t xml:space="preserve"> nein.</w:t>
                </w:r>
                <w:r>
                  <w:rPr>
                    <w:szCs w:val="24"/>
                  </w:rPr>
                  <w:t xml:space="preserve">      </w:t>
                </w:r>
                <w:r w:rsidRPr="007A41B1">
                  <w:rPr>
                    <w:szCs w:val="24"/>
                  </w:rPr>
                  <w:t>Wenn ja, Lehramt für:</w:t>
                </w:r>
              </w:p>
            </w:tc>
            <w:sdt>
              <w:sdtPr>
                <w:rPr>
                  <w:sz w:val="28"/>
                  <w:szCs w:val="28"/>
                </w:rPr>
                <w:alias w:val="Art des Lehramtes und Fächer angeben"/>
                <w:tag w:val="ID_Lehramt"/>
                <w:id w:val="-629477496"/>
                <w:placeholder>
                  <w:docPart w:val="3DF4C4E6CF283A43B76DED83E1743C52"/>
                </w:placeholder>
                <w:showingPlcHdr/>
                <w:text/>
              </w:sdtPr>
              <w:sdtEndPr/>
              <w:sdtContent>
                <w:tc>
                  <w:tcPr>
                    <w:tcW w:w="4530" w:type="dxa"/>
                    <w:tcBorders>
                      <w:bottom w:val="single" w:sz="4" w:space="0" w:color="auto"/>
                    </w:tcBorders>
                    <w:shd w:val="clear" w:color="auto" w:fill="D9D9D9" w:themeFill="background1" w:themeFillShade="D9"/>
                    <w:vAlign w:val="bottom"/>
                  </w:tcPr>
                  <w:p w14:paraId="03F5775E" w14:textId="7D01D4F6" w:rsidR="004E6F15" w:rsidRDefault="00260D37" w:rsidP="00260D37">
                    <w:pPr>
                      <w:tabs>
                        <w:tab w:val="left" w:pos="2694"/>
                        <w:tab w:val="left" w:pos="6521"/>
                      </w:tabs>
                      <w:ind w:right="140"/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27C8D4E2" w14:textId="77777777" w:rsidR="004E6F15" w:rsidRDefault="004E6F15" w:rsidP="0038233F">
          <w:pPr>
            <w:tabs>
              <w:tab w:val="left" w:pos="2694"/>
              <w:tab w:val="left" w:pos="6521"/>
            </w:tabs>
            <w:ind w:right="140"/>
            <w:rPr>
              <w:szCs w:val="24"/>
            </w:rPr>
          </w:pPr>
        </w:p>
        <w:p w14:paraId="4C033167" w14:textId="18929620" w:rsidR="0073740B" w:rsidRPr="004E6F15" w:rsidRDefault="00DD4C72" w:rsidP="004E6F15">
          <w:pPr>
            <w:tabs>
              <w:tab w:val="left" w:pos="2694"/>
              <w:tab w:val="left" w:pos="6521"/>
            </w:tabs>
            <w:ind w:right="140"/>
            <w:rPr>
              <w:szCs w:val="24"/>
              <w:u w:val="single"/>
            </w:rPr>
          </w:pPr>
          <w:r w:rsidRPr="007A41B1">
            <w:rPr>
              <w:szCs w:val="24"/>
            </w:rPr>
            <w:tab/>
          </w:r>
          <w:r w:rsidR="0038233F">
            <w:rPr>
              <w:szCs w:val="24"/>
            </w:rPr>
            <w:t xml:space="preserve"> </w:t>
          </w:r>
        </w:p>
        <w:p w14:paraId="318B2D09" w14:textId="77777777" w:rsidR="0038233F" w:rsidRDefault="00946914" w:rsidP="00432197">
          <w:pPr>
            <w:tabs>
              <w:tab w:val="left" w:pos="6521"/>
            </w:tabs>
            <w:rPr>
              <w:szCs w:val="24"/>
            </w:rPr>
          </w:pPr>
          <w:r w:rsidRPr="00432197">
            <w:rPr>
              <w:szCs w:val="24"/>
            </w:rPr>
            <w:t xml:space="preserve">Einsatz der Vertretungskraft in dem Fach / den </w:t>
          </w:r>
          <w:r w:rsidR="00DD4C72" w:rsidRPr="00432197">
            <w:rPr>
              <w:szCs w:val="24"/>
            </w:rPr>
            <w:t>Fächer</w:t>
          </w:r>
          <w:r w:rsidRPr="00432197">
            <w:rPr>
              <w:szCs w:val="24"/>
            </w:rPr>
            <w:t>n</w:t>
          </w:r>
          <w:r w:rsidR="00DD4C72" w:rsidRPr="00432197">
            <w:rPr>
              <w:szCs w:val="24"/>
            </w:rPr>
            <w:t>:</w:t>
          </w:r>
        </w:p>
        <w:tbl>
          <w:tblPr>
            <w:tblStyle w:val="Tabellenraster"/>
            <w:tblW w:w="0" w:type="auto"/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0195"/>
          </w:tblGrid>
          <w:tr w:rsidR="004E6F15" w14:paraId="6A1F5BD4" w14:textId="77777777" w:rsidTr="00260D37">
            <w:trPr>
              <w:trHeight w:val="567"/>
            </w:trPr>
            <w:sdt>
              <w:sdtPr>
                <w:rPr>
                  <w:sz w:val="28"/>
                  <w:szCs w:val="28"/>
                </w:rPr>
                <w:alias w:val="Fächer angeben, in denen die einzustellende Lehrkraft eingesetzt wird"/>
                <w:tag w:val="ID_Einsatzfaecher"/>
                <w:id w:val="1441416083"/>
                <w:placeholder>
                  <w:docPart w:val="056DA0C8B89B7D43ABE4CE1F29E338AF"/>
                </w:placeholder>
                <w:showingPlcHdr/>
                <w:text/>
              </w:sdtPr>
              <w:sdtEndPr/>
              <w:sdtContent>
                <w:tc>
                  <w:tcPr>
                    <w:tcW w:w="10195" w:type="dxa"/>
                    <w:shd w:val="clear" w:color="auto" w:fill="D9D9D9" w:themeFill="background1" w:themeFillShade="D9"/>
                    <w:vAlign w:val="center"/>
                  </w:tcPr>
                  <w:p w14:paraId="20E77279" w14:textId="54F16537" w:rsidR="004E6F15" w:rsidRDefault="004E6F15" w:rsidP="00260D37">
                    <w:pPr>
                      <w:tabs>
                        <w:tab w:val="left" w:pos="6521"/>
                      </w:tabs>
                      <w:rPr>
                        <w:szCs w:val="24"/>
                        <w:u w:val="single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434B8C55" w14:textId="40AFB97A" w:rsidR="00227C48" w:rsidRDefault="00227C48" w:rsidP="00432197">
          <w:pPr>
            <w:tabs>
              <w:tab w:val="left" w:pos="6521"/>
            </w:tabs>
            <w:rPr>
              <w:szCs w:val="24"/>
              <w:u w:val="single"/>
            </w:rPr>
          </w:pPr>
        </w:p>
        <w:p w14:paraId="18648C1B" w14:textId="77777777" w:rsidR="00A876A0" w:rsidRPr="00A876A0" w:rsidRDefault="00A876A0" w:rsidP="003B774E">
          <w:pPr>
            <w:pStyle w:val="Listenabsatz"/>
            <w:tabs>
              <w:tab w:val="left" w:pos="709"/>
            </w:tabs>
            <w:ind w:left="0"/>
            <w:jc w:val="both"/>
            <w:rPr>
              <w:sz w:val="16"/>
              <w:szCs w:val="16"/>
            </w:rPr>
          </w:pPr>
        </w:p>
        <w:tbl>
          <w:tblPr>
            <w:tblStyle w:val="Tabellenraster"/>
            <w:tblW w:w="1020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080"/>
            <w:gridCol w:w="2126"/>
          </w:tblGrid>
          <w:tr w:rsidR="00260D37" w14:paraId="73B531B9" w14:textId="77777777" w:rsidTr="00260D37">
            <w:trPr>
              <w:trHeight w:val="510"/>
            </w:trPr>
            <w:tc>
              <w:tcPr>
                <w:tcW w:w="8080" w:type="dxa"/>
                <w:vAlign w:val="bottom"/>
              </w:tcPr>
              <w:p w14:paraId="66E6B156" w14:textId="61C69EF5" w:rsidR="00260D37" w:rsidRPr="00260D37" w:rsidRDefault="00260D37" w:rsidP="00260D37">
                <w:pPr>
                  <w:pStyle w:val="Listenabsatz"/>
                  <w:tabs>
                    <w:tab w:val="left" w:pos="709"/>
                  </w:tabs>
                  <w:ind w:left="0"/>
                  <w:rPr>
                    <w:szCs w:val="24"/>
                    <w:u w:val="single"/>
                  </w:rPr>
                </w:pPr>
                <w:r w:rsidRPr="007A41B1">
                  <w:rPr>
                    <w:szCs w:val="24"/>
                  </w:rPr>
                  <w:t xml:space="preserve">Bei kooperativer Gesamtschule: </w:t>
                </w:r>
                <w:r>
                  <w:rPr>
                    <w:szCs w:val="24"/>
                  </w:rPr>
                  <w:t>Überwiegender Einsatz in der Schulform</w:t>
                </w:r>
                <w:bookmarkStart w:id="0" w:name="_Hlk227737492"/>
                <w:r>
                  <w:rPr>
                    <w:szCs w:val="24"/>
                  </w:rPr>
                  <w:t xml:space="preserve"> </w:t>
                </w:r>
                <w:bookmarkEnd w:id="0"/>
              </w:p>
            </w:tc>
            <w:sdt>
              <w:sdtPr>
                <w:rPr>
                  <w:sz w:val="28"/>
                  <w:szCs w:val="28"/>
                </w:rPr>
                <w:alias w:val="Haupteinsatzschulform angeben"/>
                <w:tag w:val="ID_Schulform"/>
                <w:id w:val="1222866496"/>
                <w:placeholder>
                  <w:docPart w:val="3004BC2ABE2A984C92591C30D5A3B2B9"/>
                </w:placeholder>
                <w:showingPlcHdr/>
                <w:text/>
              </w:sdtPr>
              <w:sdtEndPr/>
              <w:sdtContent>
                <w:tc>
                  <w:tcPr>
                    <w:tcW w:w="2126" w:type="dxa"/>
                    <w:tcBorders>
                      <w:bottom w:val="single" w:sz="4" w:space="0" w:color="auto"/>
                    </w:tcBorders>
                    <w:shd w:val="clear" w:color="auto" w:fill="D9D9D9" w:themeFill="background1" w:themeFillShade="D9"/>
                    <w:vAlign w:val="bottom"/>
                  </w:tcPr>
                  <w:p w14:paraId="3B2E2103" w14:textId="77777777" w:rsidR="00260D37" w:rsidRDefault="00260D37" w:rsidP="00EC4617">
                    <w:pPr>
                      <w:rPr>
                        <w:b/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4B81B279" w14:textId="77777777" w:rsidR="00260D37" w:rsidRDefault="00260D37" w:rsidP="003B774E">
          <w:pPr>
            <w:pStyle w:val="Listenabsatz"/>
            <w:tabs>
              <w:tab w:val="left" w:pos="709"/>
            </w:tabs>
            <w:ind w:left="0"/>
            <w:jc w:val="both"/>
            <w:rPr>
              <w:szCs w:val="24"/>
            </w:rPr>
          </w:pPr>
        </w:p>
        <w:p w14:paraId="3D809AC3" w14:textId="6D060622" w:rsidR="003D72FF" w:rsidRPr="009C190A" w:rsidRDefault="003D72FF" w:rsidP="003D72FF">
          <w:pPr>
            <w:spacing w:after="120"/>
            <w:rPr>
              <w:b/>
              <w:sz w:val="28"/>
              <w:szCs w:val="28"/>
              <w:u w:val="single"/>
            </w:rPr>
          </w:pPr>
          <w:r>
            <w:rPr>
              <w:b/>
              <w:sz w:val="28"/>
              <w:szCs w:val="28"/>
              <w:u w:val="single"/>
            </w:rPr>
            <w:lastRenderedPageBreak/>
            <w:t>3</w:t>
          </w:r>
          <w:r w:rsidRPr="009C190A">
            <w:rPr>
              <w:b/>
              <w:sz w:val="28"/>
              <w:szCs w:val="28"/>
              <w:u w:val="single"/>
            </w:rPr>
            <w:t>. Masernschutz-Status:</w:t>
          </w:r>
        </w:p>
        <w:p w14:paraId="3445AAE4" w14:textId="10D50A77" w:rsidR="002A44B7" w:rsidRPr="00CC17A5" w:rsidRDefault="00B11D52" w:rsidP="003D72FF">
          <w:pPr>
            <w:spacing w:after="120"/>
            <w:rPr>
              <w:szCs w:val="24"/>
            </w:rPr>
          </w:pPr>
          <w:sdt>
            <w:sdtPr>
              <w:rPr>
                <w:sz w:val="32"/>
                <w:szCs w:val="32"/>
              </w:rPr>
              <w:alias w:val="Klicken, wenn Schulleitung Masernschutznachweis vorliegt"/>
              <w:tag w:val="ID_Masernschutz_ja"/>
              <w:id w:val="-1090769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D1D1F">
                <w:rPr>
                  <w:rFonts w:ascii="MS Gothic" w:eastAsia="MS Gothic" w:hAnsi="MS Gothic" w:hint="eastAsia"/>
                  <w:sz w:val="32"/>
                  <w:szCs w:val="32"/>
                </w:rPr>
                <w:t>☐</w:t>
              </w:r>
            </w:sdtContent>
          </w:sdt>
          <w:r w:rsidR="000F752F" w:rsidRPr="007A41B1">
            <w:rPr>
              <w:szCs w:val="24"/>
            </w:rPr>
            <w:t xml:space="preserve"> </w:t>
          </w:r>
          <w:r w:rsidR="00AF7875" w:rsidRPr="00CC17A5">
            <w:rPr>
              <w:szCs w:val="24"/>
            </w:rPr>
            <w:t xml:space="preserve">Es wird hiermit bestätigt, dass der Schulleitung ein </w:t>
          </w:r>
          <w:r w:rsidR="002A44B7" w:rsidRPr="00CC17A5">
            <w:rPr>
              <w:szCs w:val="24"/>
            </w:rPr>
            <w:t>Nachweis</w:t>
          </w:r>
          <w:r w:rsidR="003D72FF" w:rsidRPr="00CC17A5">
            <w:rPr>
              <w:szCs w:val="24"/>
            </w:rPr>
            <w:t xml:space="preserve"> des </w:t>
          </w:r>
          <w:r w:rsidR="002A44B7" w:rsidRPr="00CC17A5">
            <w:rPr>
              <w:szCs w:val="24"/>
            </w:rPr>
            <w:t xml:space="preserve">vollständigen </w:t>
          </w:r>
          <w:r w:rsidR="003D72FF" w:rsidRPr="00CC17A5">
            <w:rPr>
              <w:szCs w:val="24"/>
            </w:rPr>
            <w:t xml:space="preserve">Impfschutzes </w:t>
          </w:r>
          <w:r w:rsidR="002A44B7" w:rsidRPr="00CC17A5">
            <w:rPr>
              <w:szCs w:val="24"/>
            </w:rPr>
            <w:t xml:space="preserve">bzw. einer Immunität gegen Masern </w:t>
          </w:r>
          <w:r w:rsidR="003D72FF" w:rsidRPr="00CC17A5">
            <w:rPr>
              <w:szCs w:val="24"/>
            </w:rPr>
            <w:t xml:space="preserve">nach dem </w:t>
          </w:r>
          <w:r w:rsidR="003D72FF" w:rsidRPr="00CC17A5">
            <w:rPr>
              <w:color w:val="000000" w:themeColor="text1"/>
              <w:szCs w:val="24"/>
            </w:rPr>
            <w:t xml:space="preserve">Masernschutzgesetz </w:t>
          </w:r>
          <w:r w:rsidR="00AF7875" w:rsidRPr="00CC17A5">
            <w:rPr>
              <w:color w:val="000000" w:themeColor="text1"/>
              <w:szCs w:val="24"/>
            </w:rPr>
            <w:t xml:space="preserve">vorliegt. </w:t>
          </w:r>
          <w:r w:rsidR="00AF7875" w:rsidRPr="00CC17A5">
            <w:rPr>
              <w:szCs w:val="24"/>
            </w:rPr>
            <w:t xml:space="preserve">Liegt diese der Schulleitung nicht vor, wird kein </w:t>
          </w:r>
          <w:r w:rsidR="002A44B7" w:rsidRPr="00CC17A5">
            <w:rPr>
              <w:szCs w:val="24"/>
            </w:rPr>
            <w:t>Arbeitsv</w:t>
          </w:r>
          <w:r w:rsidR="00AF7875" w:rsidRPr="00CC17A5">
            <w:rPr>
              <w:szCs w:val="24"/>
            </w:rPr>
            <w:t>ertrag erstellt.</w:t>
          </w:r>
        </w:p>
        <w:p w14:paraId="31CB1B4B" w14:textId="2F71DA7A" w:rsidR="00946453" w:rsidRPr="00CC17A5" w:rsidRDefault="00B11D52" w:rsidP="00AC10D9">
          <w:pPr>
            <w:spacing w:after="120"/>
            <w:rPr>
              <w:color w:val="000000" w:themeColor="text1"/>
              <w:szCs w:val="24"/>
            </w:rPr>
          </w:pPr>
          <w:sdt>
            <w:sdtPr>
              <w:rPr>
                <w:sz w:val="32"/>
                <w:szCs w:val="32"/>
              </w:rPr>
              <w:alias w:val="Klicken, wenn Nachweis nicht erfolrderlich wegen Alter Schüler"/>
              <w:tag w:val="ID_kein_Nachweise_wegen_SuS"/>
              <w:id w:val="118876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6137">
                <w:rPr>
                  <w:rFonts w:ascii="MS Gothic" w:eastAsia="MS Gothic" w:hAnsi="MS Gothic" w:hint="eastAsia"/>
                  <w:sz w:val="32"/>
                  <w:szCs w:val="32"/>
                </w:rPr>
                <w:t>☐</w:t>
              </w:r>
            </w:sdtContent>
          </w:sdt>
          <w:r w:rsidR="000F752F" w:rsidRPr="007A41B1">
            <w:rPr>
              <w:szCs w:val="24"/>
            </w:rPr>
            <w:t xml:space="preserve"> </w:t>
          </w:r>
          <w:r w:rsidR="00946453" w:rsidRPr="00CC17A5">
            <w:rPr>
              <w:color w:val="000000" w:themeColor="text1"/>
              <w:szCs w:val="24"/>
            </w:rPr>
            <w:t>Nachweis nicht erforderlich, da in der Schule überwiegend volljährige Schülerinnen und Schüler beschult werde</w:t>
          </w:r>
          <w:r w:rsidR="00304098">
            <w:rPr>
              <w:color w:val="000000" w:themeColor="text1"/>
              <w:szCs w:val="24"/>
            </w:rPr>
            <w:t>n</w:t>
          </w:r>
          <w:r w:rsidR="00946453" w:rsidRPr="00CC17A5">
            <w:rPr>
              <w:color w:val="000000" w:themeColor="text1"/>
              <w:szCs w:val="24"/>
            </w:rPr>
            <w:t xml:space="preserve"> (vgl. §</w:t>
          </w:r>
          <w:r w:rsidR="00B23211">
            <w:rPr>
              <w:color w:val="000000" w:themeColor="text1"/>
              <w:szCs w:val="24"/>
            </w:rPr>
            <w:t xml:space="preserve"> </w:t>
          </w:r>
          <w:r w:rsidR="00946453" w:rsidRPr="00CC17A5">
            <w:rPr>
              <w:color w:val="000000" w:themeColor="text1"/>
              <w:szCs w:val="24"/>
            </w:rPr>
            <w:t>20 Abs.8, §</w:t>
          </w:r>
          <w:r w:rsidR="00B23211">
            <w:rPr>
              <w:color w:val="000000" w:themeColor="text1"/>
              <w:szCs w:val="24"/>
            </w:rPr>
            <w:t xml:space="preserve"> </w:t>
          </w:r>
          <w:r w:rsidR="00946453" w:rsidRPr="00CC17A5">
            <w:rPr>
              <w:color w:val="000000" w:themeColor="text1"/>
              <w:szCs w:val="24"/>
            </w:rPr>
            <w:t>33 Nr.</w:t>
          </w:r>
          <w:r w:rsidR="00B23211">
            <w:rPr>
              <w:color w:val="000000" w:themeColor="text1"/>
              <w:szCs w:val="24"/>
            </w:rPr>
            <w:t xml:space="preserve"> </w:t>
          </w:r>
          <w:r w:rsidR="00946453" w:rsidRPr="00CC17A5">
            <w:rPr>
              <w:color w:val="000000" w:themeColor="text1"/>
              <w:szCs w:val="24"/>
            </w:rPr>
            <w:t>3 Infektionsschutzgesetz)</w:t>
          </w:r>
        </w:p>
        <w:p w14:paraId="773857AF" w14:textId="53C292AF" w:rsidR="00CC17A5" w:rsidRPr="00AB5C77" w:rsidRDefault="00B11D52" w:rsidP="00CC17A5">
          <w:pPr>
            <w:spacing w:after="120"/>
            <w:rPr>
              <w:color w:val="000000" w:themeColor="text1"/>
              <w:szCs w:val="24"/>
            </w:rPr>
          </w:pPr>
          <w:sdt>
            <w:sdtPr>
              <w:rPr>
                <w:sz w:val="32"/>
                <w:szCs w:val="32"/>
              </w:rPr>
              <w:alias w:val="Klicken, wenn kein nachweis erforderlichen da Geburt LK vor 1970"/>
              <w:tag w:val="ID_kein_Nachweis_Geburt"/>
              <w:id w:val="-335156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6137">
                <w:rPr>
                  <w:rFonts w:ascii="MS Gothic" w:eastAsia="MS Gothic" w:hAnsi="MS Gothic" w:hint="eastAsia"/>
                  <w:sz w:val="32"/>
                  <w:szCs w:val="32"/>
                </w:rPr>
                <w:t>☐</w:t>
              </w:r>
            </w:sdtContent>
          </w:sdt>
          <w:r w:rsidR="000F752F" w:rsidRPr="007A41B1">
            <w:rPr>
              <w:szCs w:val="24"/>
            </w:rPr>
            <w:t xml:space="preserve"> </w:t>
          </w:r>
          <w:r w:rsidR="00946453" w:rsidRPr="00CC17A5">
            <w:rPr>
              <w:color w:val="000000" w:themeColor="text1"/>
              <w:szCs w:val="24"/>
            </w:rPr>
            <w:t>Nachweis nicht erforderlich, da Person vor dem 01.01.1970 geboren wurde</w:t>
          </w:r>
        </w:p>
        <w:p w14:paraId="360DFA01" w14:textId="59CBB700" w:rsidR="00AC10D9" w:rsidRPr="00CC17A5" w:rsidRDefault="003D72FF" w:rsidP="00CC17A5">
          <w:pPr>
            <w:spacing w:after="120"/>
            <w:rPr>
              <w:color w:val="FF0000"/>
              <w:szCs w:val="24"/>
            </w:rPr>
          </w:pPr>
          <w:r>
            <w:rPr>
              <w:rFonts w:cs="Arial"/>
              <w:b/>
              <w:sz w:val="28"/>
              <w:szCs w:val="28"/>
              <w:u w:val="single"/>
            </w:rPr>
            <w:t>4</w:t>
          </w:r>
          <w:r w:rsidRPr="0053245B">
            <w:rPr>
              <w:rFonts w:cs="Arial"/>
              <w:b/>
              <w:sz w:val="28"/>
              <w:szCs w:val="28"/>
              <w:u w:val="single"/>
            </w:rPr>
            <w:t>. Ausnahmsweise sachgrundlose Befristung (ohne Vertretung):</w:t>
          </w:r>
          <w:r w:rsidR="001B6355" w:rsidRPr="001B6355">
            <w:rPr>
              <w:sz w:val="32"/>
              <w:szCs w:val="32"/>
            </w:rPr>
            <w:t xml:space="preserve"> </w:t>
          </w:r>
        </w:p>
        <w:p w14:paraId="1B55EFF6" w14:textId="455607F4" w:rsidR="00AC10D9" w:rsidRPr="00CC17A5" w:rsidRDefault="00B11D52" w:rsidP="00AC10D9">
          <w:pPr>
            <w:jc w:val="both"/>
            <w:rPr>
              <w:rFonts w:cs="Arial"/>
              <w:szCs w:val="24"/>
            </w:rPr>
          </w:pPr>
          <w:sdt>
            <w:sdtPr>
              <w:rPr>
                <w:sz w:val="32"/>
                <w:szCs w:val="32"/>
              </w:rPr>
              <w:alias w:val="Klicken, wenn noch Arbeitsverhältnis zum Land Hessen bestand"/>
              <w:tag w:val="ID_nie_Hessen"/>
              <w:id w:val="-1886315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6137">
                <w:rPr>
                  <w:rFonts w:ascii="MS Gothic" w:eastAsia="MS Gothic" w:hAnsi="MS Gothic" w:hint="eastAsia"/>
                  <w:sz w:val="32"/>
                  <w:szCs w:val="32"/>
                </w:rPr>
                <w:t>☐</w:t>
              </w:r>
            </w:sdtContent>
          </w:sdt>
          <w:r w:rsidR="00AC10D9">
            <w:rPr>
              <w:rFonts w:cs="Arial"/>
              <w:b/>
              <w:sz w:val="28"/>
              <w:szCs w:val="28"/>
            </w:rPr>
            <w:t xml:space="preserve"> </w:t>
          </w:r>
          <w:r w:rsidR="00AC10D9" w:rsidRPr="00CC17A5">
            <w:rPr>
              <w:rFonts w:cs="Arial"/>
              <w:szCs w:val="24"/>
            </w:rPr>
            <w:t xml:space="preserve">Es bestand </w:t>
          </w:r>
          <w:r w:rsidR="003D72FF" w:rsidRPr="00CC17A5">
            <w:rPr>
              <w:rFonts w:cs="Arial"/>
              <w:szCs w:val="24"/>
            </w:rPr>
            <w:t xml:space="preserve">noch nie ein befristetes oder unbefristetes Arbeitsverhältnis </w:t>
          </w:r>
          <w:r w:rsidR="00AC10D9" w:rsidRPr="00CC17A5">
            <w:rPr>
              <w:rFonts w:cs="Arial"/>
              <w:szCs w:val="24"/>
            </w:rPr>
            <w:t xml:space="preserve">zum Land Hessen </w:t>
          </w:r>
          <w:r w:rsidR="003D72FF" w:rsidRPr="00CC17A5">
            <w:rPr>
              <w:rFonts w:cs="Arial"/>
              <w:szCs w:val="24"/>
            </w:rPr>
            <w:t xml:space="preserve">und der befristete Arbeitsvertrag </w:t>
          </w:r>
          <w:r w:rsidR="00AC10D9" w:rsidRPr="00CC17A5">
            <w:rPr>
              <w:rFonts w:cs="Arial"/>
              <w:szCs w:val="24"/>
            </w:rPr>
            <w:t xml:space="preserve">sieht </w:t>
          </w:r>
          <w:r w:rsidR="003D72FF" w:rsidRPr="00CC17A5">
            <w:rPr>
              <w:rFonts w:cs="Arial"/>
              <w:szCs w:val="24"/>
            </w:rPr>
            <w:t xml:space="preserve">mindestens </w:t>
          </w:r>
          <w:r w:rsidR="008B1EA6" w:rsidRPr="00CC17A5">
            <w:rPr>
              <w:rFonts w:cs="Arial"/>
              <w:szCs w:val="24"/>
            </w:rPr>
            <w:t>sechs</w:t>
          </w:r>
          <w:r w:rsidR="003D72FF" w:rsidRPr="00CC17A5">
            <w:rPr>
              <w:rFonts w:cs="Arial"/>
              <w:szCs w:val="24"/>
            </w:rPr>
            <w:t xml:space="preserve"> Monate Laufzeit vor</w:t>
          </w:r>
          <w:r w:rsidR="00AC10D9" w:rsidRPr="00CC17A5">
            <w:rPr>
              <w:rFonts w:cs="Arial"/>
              <w:szCs w:val="24"/>
            </w:rPr>
            <w:t>.</w:t>
          </w:r>
        </w:p>
        <w:p w14:paraId="4209871C" w14:textId="7B3F18DB" w:rsidR="00CC17A5" w:rsidRPr="00AB5C77" w:rsidRDefault="00B11D52" w:rsidP="00782932">
          <w:pPr>
            <w:jc w:val="both"/>
            <w:rPr>
              <w:rFonts w:cs="Arial"/>
              <w:b/>
              <w:sz w:val="32"/>
              <w:szCs w:val="32"/>
            </w:rPr>
          </w:pPr>
          <w:sdt>
            <w:sdtPr>
              <w:rPr>
                <w:sz w:val="36"/>
                <w:szCs w:val="36"/>
              </w:rPr>
              <w:alias w:val="Klicken, wenn sich die Person im Ruhestand befindet"/>
              <w:tag w:val="ID_Ruhestand"/>
              <w:id w:val="-17336060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01835">
                <w:rPr>
                  <w:rFonts w:ascii="MS Gothic" w:eastAsia="MS Gothic" w:hAnsi="MS Gothic" w:hint="eastAsia"/>
                  <w:sz w:val="36"/>
                  <w:szCs w:val="36"/>
                </w:rPr>
                <w:t>☐</w:t>
              </w:r>
            </w:sdtContent>
          </w:sdt>
          <w:r w:rsidR="003D72FF" w:rsidRPr="00CC17A5">
            <w:rPr>
              <w:rFonts w:cs="Arial"/>
              <w:szCs w:val="24"/>
            </w:rPr>
            <w:t xml:space="preserve"> </w:t>
          </w:r>
          <w:r w:rsidR="00AC10D9" w:rsidRPr="00CC17A5">
            <w:rPr>
              <w:rFonts w:cs="Arial"/>
              <w:szCs w:val="24"/>
            </w:rPr>
            <w:t>Person</w:t>
          </w:r>
          <w:r w:rsidR="002A44B7" w:rsidRPr="00CC17A5">
            <w:rPr>
              <w:rFonts w:cs="Arial"/>
              <w:szCs w:val="24"/>
            </w:rPr>
            <w:t xml:space="preserve"> </w:t>
          </w:r>
          <w:r w:rsidR="007947EA" w:rsidRPr="00CC17A5">
            <w:rPr>
              <w:rFonts w:cs="Arial"/>
              <w:szCs w:val="24"/>
            </w:rPr>
            <w:t>im Ruhestand</w:t>
          </w:r>
        </w:p>
        <w:p w14:paraId="1596A3F6" w14:textId="77777777" w:rsidR="00CC17A5" w:rsidRDefault="00CC17A5" w:rsidP="00782932">
          <w:pPr>
            <w:jc w:val="both"/>
            <w:rPr>
              <w:b/>
              <w:sz w:val="28"/>
              <w:szCs w:val="28"/>
              <w:u w:val="single"/>
            </w:rPr>
          </w:pPr>
        </w:p>
        <w:p w14:paraId="524D7888" w14:textId="02912720" w:rsidR="00533248" w:rsidRPr="0053245B" w:rsidRDefault="003D72FF" w:rsidP="00782932">
          <w:pPr>
            <w:jc w:val="both"/>
            <w:rPr>
              <w:b/>
              <w:sz w:val="28"/>
              <w:szCs w:val="28"/>
              <w:u w:val="single"/>
            </w:rPr>
          </w:pPr>
          <w:r>
            <w:rPr>
              <w:b/>
              <w:sz w:val="28"/>
              <w:szCs w:val="28"/>
              <w:u w:val="single"/>
            </w:rPr>
            <w:t>5</w:t>
          </w:r>
          <w:r w:rsidR="00DD4C72" w:rsidRPr="0053245B">
            <w:rPr>
              <w:b/>
              <w:sz w:val="28"/>
              <w:szCs w:val="28"/>
              <w:u w:val="single"/>
            </w:rPr>
            <w:t>. Wer soll vertreten werden:</w:t>
          </w:r>
          <w:r>
            <w:rPr>
              <w:b/>
              <w:sz w:val="28"/>
              <w:szCs w:val="28"/>
              <w:u w:val="single"/>
            </w:rPr>
            <w:t xml:space="preserve"> (wenn 4. nicht zutrifft unbedingt ausfüllen!)</w:t>
          </w:r>
        </w:p>
        <w:p w14:paraId="0115C8C2" w14:textId="77777777" w:rsidR="00511689" w:rsidRPr="00782932" w:rsidRDefault="00511689" w:rsidP="00782932">
          <w:pPr>
            <w:jc w:val="both"/>
            <w:rPr>
              <w:b/>
              <w:szCs w:val="24"/>
            </w:rPr>
          </w:pPr>
        </w:p>
        <w:p w14:paraId="589AE015" w14:textId="0D8BFC92" w:rsidR="00CC17A5" w:rsidRDefault="00511689" w:rsidP="00CC17A5">
          <w:pPr>
            <w:rPr>
              <w:szCs w:val="24"/>
            </w:rPr>
          </w:pPr>
          <w:r w:rsidRPr="00CC17A5">
            <w:rPr>
              <w:szCs w:val="24"/>
            </w:rPr>
            <w:t xml:space="preserve">ACHTUNG: Wenn die Fächer der vertretenen Lehrkräfte/Lehrkraft mit den Fächern der Vertretungskraft </w:t>
          </w:r>
          <w:r w:rsidRPr="009102A7">
            <w:rPr>
              <w:szCs w:val="24"/>
              <w:u w:val="single"/>
            </w:rPr>
            <w:t>nicht deckungsgleich sind,</w:t>
          </w:r>
          <w:r w:rsidR="00066FDE" w:rsidRPr="00CC17A5">
            <w:rPr>
              <w:szCs w:val="24"/>
            </w:rPr>
            <w:t xml:space="preserve"> </w:t>
          </w:r>
          <w:r w:rsidR="00066FDE" w:rsidRPr="00CC17A5">
            <w:rPr>
              <w:szCs w:val="24"/>
              <w:u w:val="single"/>
            </w:rPr>
            <w:t>ist</w:t>
          </w:r>
          <w:r w:rsidRPr="00CC17A5">
            <w:rPr>
              <w:szCs w:val="24"/>
              <w:u w:val="single"/>
            </w:rPr>
            <w:t xml:space="preserve"> </w:t>
          </w:r>
          <w:r w:rsidR="00AA7D2B">
            <w:rPr>
              <w:szCs w:val="24"/>
              <w:u w:val="single"/>
            </w:rPr>
            <w:t>unter Ziffer</w:t>
          </w:r>
          <w:r w:rsidR="00031D65">
            <w:rPr>
              <w:szCs w:val="24"/>
              <w:u w:val="single"/>
            </w:rPr>
            <w:t xml:space="preserve"> 6</w:t>
          </w:r>
          <w:r w:rsidRPr="00CC17A5">
            <w:rPr>
              <w:szCs w:val="24"/>
              <w:u w:val="single"/>
            </w:rPr>
            <w:t xml:space="preserve"> die Vertretungskette für jede Stunde</w:t>
          </w:r>
          <w:r w:rsidR="00CC17A5">
            <w:rPr>
              <w:szCs w:val="24"/>
              <w:u w:val="single"/>
            </w:rPr>
            <w:t xml:space="preserve"> </w:t>
          </w:r>
          <w:r w:rsidR="00A86DCD" w:rsidRPr="00CC17A5">
            <w:rPr>
              <w:szCs w:val="24"/>
              <w:u w:val="single"/>
            </w:rPr>
            <w:t>darzulegen</w:t>
          </w:r>
          <w:r w:rsidRPr="00CC17A5">
            <w:rPr>
              <w:szCs w:val="24"/>
              <w:u w:val="single"/>
            </w:rPr>
            <w:t>!</w:t>
          </w:r>
          <w:r w:rsidR="007947EA" w:rsidRPr="00CC17A5">
            <w:rPr>
              <w:szCs w:val="24"/>
            </w:rPr>
            <w:t xml:space="preserve"> </w:t>
          </w:r>
        </w:p>
        <w:p w14:paraId="3BC37BAA" w14:textId="7FAE3101" w:rsidR="00511689" w:rsidRPr="00CC17A5" w:rsidRDefault="00A86DCD" w:rsidP="00CC17A5">
          <w:pPr>
            <w:rPr>
              <w:szCs w:val="24"/>
            </w:rPr>
          </w:pPr>
          <w:r w:rsidRPr="00CC17A5">
            <w:rPr>
              <w:szCs w:val="24"/>
            </w:rPr>
            <w:br/>
          </w:r>
          <w:r w:rsidR="007947EA" w:rsidRPr="00CC17A5">
            <w:rPr>
              <w:szCs w:val="24"/>
            </w:rPr>
            <w:t xml:space="preserve">Geht der Vertragszeitraum über das Ende </w:t>
          </w:r>
          <w:r w:rsidR="00D77A2D" w:rsidRPr="00CC17A5">
            <w:rPr>
              <w:szCs w:val="24"/>
            </w:rPr>
            <w:t xml:space="preserve">eines </w:t>
          </w:r>
          <w:r w:rsidR="007947EA" w:rsidRPr="00CC17A5">
            <w:rPr>
              <w:szCs w:val="24"/>
            </w:rPr>
            <w:t xml:space="preserve">Vertretungsgrundes hinaus, bitte </w:t>
          </w:r>
          <w:r w:rsidR="007947EA" w:rsidRPr="00CC17A5">
            <w:rPr>
              <w:szCs w:val="24"/>
              <w:u w:val="single"/>
            </w:rPr>
            <w:t xml:space="preserve">unbedingt </w:t>
          </w:r>
          <w:r w:rsidR="00D77A2D" w:rsidRPr="00CC17A5">
            <w:rPr>
              <w:szCs w:val="24"/>
              <w:u w:val="single"/>
            </w:rPr>
            <w:t xml:space="preserve">für die jeweilige Lehrkraft das </w:t>
          </w:r>
          <w:r w:rsidR="007947EA" w:rsidRPr="00CC17A5">
            <w:rPr>
              <w:szCs w:val="24"/>
              <w:u w:val="single"/>
            </w:rPr>
            <w:t>Prognosefeld ausfüllen!</w:t>
          </w:r>
        </w:p>
        <w:p w14:paraId="556C03A5" w14:textId="77777777" w:rsidR="00D56A66" w:rsidRPr="00CC17A5" w:rsidRDefault="00D56A66" w:rsidP="00D56A66">
          <w:pPr>
            <w:tabs>
              <w:tab w:val="left" w:pos="4536"/>
            </w:tabs>
            <w:jc w:val="both"/>
            <w:rPr>
              <w:b/>
              <w:szCs w:val="24"/>
            </w:rPr>
          </w:pPr>
        </w:p>
        <w:p w14:paraId="2BD4C2E9" w14:textId="2A303506" w:rsidR="003E0A6F" w:rsidRPr="00894DA8" w:rsidRDefault="003E0A6F" w:rsidP="00894DA8">
          <w:pPr>
            <w:pStyle w:val="Listenabsatz"/>
            <w:numPr>
              <w:ilvl w:val="0"/>
              <w:numId w:val="9"/>
            </w:numPr>
            <w:jc w:val="both"/>
            <w:rPr>
              <w:szCs w:val="24"/>
            </w:rPr>
          </w:pPr>
          <w:r w:rsidRPr="00894DA8">
            <w:rPr>
              <w:b/>
              <w:bCs/>
              <w:szCs w:val="24"/>
            </w:rPr>
            <w:t>Vertretung der Lehrkraft</w:t>
          </w:r>
          <w:r w:rsidR="007F7095" w:rsidRPr="00894DA8">
            <w:rPr>
              <w:b/>
              <w:bCs/>
              <w:szCs w:val="24"/>
            </w:rPr>
            <w:t xml:space="preserve"> (LK)</w:t>
          </w:r>
          <w:r w:rsidRPr="00894DA8">
            <w:rPr>
              <w:b/>
              <w:bCs/>
              <w:szCs w:val="24"/>
            </w:rPr>
            <w:t>:</w:t>
          </w:r>
          <w:r w:rsidRPr="00894DA8">
            <w:rPr>
              <w:szCs w:val="24"/>
            </w:rPr>
            <w:t xml:space="preserve">  </w:t>
          </w:r>
        </w:p>
        <w:p w14:paraId="34513377" w14:textId="77777777" w:rsidR="00894DA8" w:rsidRDefault="00894DA8" w:rsidP="00894DA8">
          <w:pPr>
            <w:jc w:val="both"/>
            <w:rPr>
              <w:szCs w:val="24"/>
            </w:rPr>
          </w:pPr>
        </w:p>
        <w:tbl>
          <w:tblPr>
            <w:tblW w:w="102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392"/>
            <w:gridCol w:w="2281"/>
            <w:gridCol w:w="1985"/>
            <w:gridCol w:w="1701"/>
            <w:gridCol w:w="1842"/>
          </w:tblGrid>
          <w:tr w:rsidR="00894DA8" w:rsidRPr="007A41B1" w14:paraId="298B78E2" w14:textId="6D40BFD3" w:rsidTr="00894DA8">
            <w:trPr>
              <w:trHeight w:val="697"/>
            </w:trPr>
            <w:sdt>
              <w:sdtPr>
                <w:rPr>
                  <w:sz w:val="28"/>
                  <w:szCs w:val="28"/>
                </w:rPr>
                <w:alias w:val="Nachname der zu vertretenden Lehrkraft a eintragen"/>
                <w:tag w:val="ID_Nachname_LK_a"/>
                <w:id w:val="946284860"/>
                <w:placeholder>
                  <w:docPart w:val="FD4335E5C8052F41B990D2715179760C"/>
                </w:placeholder>
                <w:showingPlcHdr/>
                <w:text/>
              </w:sdtPr>
              <w:sdtEndPr/>
              <w:sdtContent>
                <w:tc>
                  <w:tcPr>
                    <w:tcW w:w="2392" w:type="dxa"/>
                    <w:shd w:val="clear" w:color="auto" w:fill="D9D9D9" w:themeFill="background1" w:themeFillShade="D9"/>
                    <w:vAlign w:val="center"/>
                  </w:tcPr>
                  <w:p w14:paraId="66F2220D" w14:textId="77777777" w:rsidR="00894DA8" w:rsidRPr="007A41B1" w:rsidRDefault="00894DA8" w:rsidP="00894DA8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Vorname der zu vertretenden Lehrkraft a eintragen"/>
                <w:tag w:val="ID_Vorname_LK_a"/>
                <w:id w:val="1045948745"/>
                <w:placeholder>
                  <w:docPart w:val="3F8200DEF177624DBDBD89DDC10BA852"/>
                </w:placeholder>
                <w:showingPlcHdr/>
                <w:text/>
              </w:sdtPr>
              <w:sdtEndPr/>
              <w:sdtContent>
                <w:tc>
                  <w:tcPr>
                    <w:tcW w:w="2281" w:type="dxa"/>
                    <w:shd w:val="clear" w:color="auto" w:fill="D9D9D9" w:themeFill="background1" w:themeFillShade="D9"/>
                    <w:vAlign w:val="center"/>
                  </w:tcPr>
                  <w:p w14:paraId="72113D43" w14:textId="77777777" w:rsidR="00894DA8" w:rsidRPr="007A41B1" w:rsidRDefault="00894DA8" w:rsidP="00894DA8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Anzahl der Stunden, die für Lehrkraft a vertreten werden"/>
                <w:tag w:val="ID_Stunden_LK_a"/>
                <w:id w:val="-100186764"/>
                <w:placeholder>
                  <w:docPart w:val="E65E1FAC02CC1D46960348F0E560F1BA"/>
                </w:placeholder>
                <w:showingPlcHdr/>
                <w:text/>
              </w:sdtPr>
              <w:sdtEndPr/>
              <w:sdtContent>
                <w:tc>
                  <w:tcPr>
                    <w:tcW w:w="1985" w:type="dxa"/>
                    <w:shd w:val="clear" w:color="auto" w:fill="D9D9D9" w:themeFill="background1" w:themeFillShade="D9"/>
                    <w:vAlign w:val="center"/>
                  </w:tcPr>
                  <w:p w14:paraId="1A682CCD" w14:textId="77777777" w:rsidR="00894DA8" w:rsidRPr="007A41B1" w:rsidRDefault="00894DA8" w:rsidP="00894DA8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Fächer der zu vertretenden Lehrkraft a eintragen"/>
                <w:tag w:val="ID_Faecher_LK_a"/>
                <w:id w:val="832336638"/>
                <w:placeholder>
                  <w:docPart w:val="C41201D9E3FD914E9224EA01712BDACF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03D11A88" w14:textId="6FDBEF1C" w:rsidR="00894DA8" w:rsidRPr="00541C5B" w:rsidRDefault="00894DA8" w:rsidP="00894DA8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Personalnummer der zu vertretenden Lehrkraft a eintragen"/>
                <w:tag w:val="ID_PNR_LK_a"/>
                <w:id w:val="-554001790"/>
                <w:placeholder>
                  <w:docPart w:val="9622D7EDFA18F948AAD02468322487BC"/>
                </w:placeholder>
                <w:showingPlcHdr/>
                <w:text/>
              </w:sdtPr>
              <w:sdtEndPr/>
              <w:sdtContent>
                <w:tc>
                  <w:tcPr>
                    <w:tcW w:w="1842" w:type="dxa"/>
                    <w:shd w:val="clear" w:color="auto" w:fill="D9D9D9" w:themeFill="background1" w:themeFillShade="D9"/>
                    <w:vAlign w:val="center"/>
                  </w:tcPr>
                  <w:p w14:paraId="680BF6C3" w14:textId="352FEBD7" w:rsidR="00894DA8" w:rsidRPr="00541C5B" w:rsidRDefault="00894DA8" w:rsidP="00894DA8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  <w:tr w:rsidR="00894DA8" w:rsidRPr="00432197" w14:paraId="3BD5127A" w14:textId="2E069372" w:rsidTr="003F0C77">
            <w:trPr>
              <w:trHeight w:val="567"/>
            </w:trPr>
            <w:tc>
              <w:tcPr>
                <w:tcW w:w="2392" w:type="dxa"/>
              </w:tcPr>
              <w:p w14:paraId="66A949B8" w14:textId="77777777" w:rsidR="00894DA8" w:rsidRPr="00432197" w:rsidRDefault="00894DA8" w:rsidP="00894DA8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Name</w:t>
                </w:r>
              </w:p>
            </w:tc>
            <w:tc>
              <w:tcPr>
                <w:tcW w:w="2281" w:type="dxa"/>
              </w:tcPr>
              <w:p w14:paraId="077E0CF6" w14:textId="77777777" w:rsidR="00894DA8" w:rsidRPr="00432197" w:rsidRDefault="00894DA8" w:rsidP="00894DA8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Vorname</w:t>
                </w:r>
              </w:p>
            </w:tc>
            <w:tc>
              <w:tcPr>
                <w:tcW w:w="1985" w:type="dxa"/>
              </w:tcPr>
              <w:p w14:paraId="09C3E92D" w14:textId="66938D17" w:rsidR="00894DA8" w:rsidRPr="00432197" w:rsidRDefault="00894DA8" w:rsidP="00894DA8">
                <w:pPr>
                  <w:rPr>
                    <w:szCs w:val="24"/>
                  </w:rPr>
                </w:pPr>
                <w:r>
                  <w:rPr>
                    <w:sz w:val="22"/>
                    <w:szCs w:val="22"/>
                  </w:rPr>
                  <w:t xml:space="preserve">Für LK zu  </w:t>
                </w:r>
                <w:r w:rsidRPr="00755C81">
                  <w:rPr>
                    <w:sz w:val="22"/>
                    <w:szCs w:val="22"/>
                  </w:rPr>
                  <w:t>vertreten</w:t>
                </w:r>
                <w:r>
                  <w:rPr>
                    <w:sz w:val="22"/>
                    <w:szCs w:val="22"/>
                  </w:rPr>
                  <w:t>d</w:t>
                </w:r>
                <w:r w:rsidRPr="00755C81">
                  <w:rPr>
                    <w:sz w:val="22"/>
                    <w:szCs w:val="22"/>
                  </w:rPr>
                  <w:t>e Std.</w:t>
                </w:r>
              </w:p>
            </w:tc>
            <w:tc>
              <w:tcPr>
                <w:tcW w:w="1701" w:type="dxa"/>
              </w:tcPr>
              <w:p w14:paraId="223FF828" w14:textId="1EF98C99" w:rsidR="00894DA8" w:rsidRDefault="00894DA8" w:rsidP="00894DA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LK </w:t>
                </w:r>
                <w:r w:rsidRPr="00755C81">
                  <w:rPr>
                    <w:sz w:val="22"/>
                    <w:szCs w:val="22"/>
                  </w:rPr>
                  <w:t>unterrichtet die Fächer</w:t>
                </w:r>
              </w:p>
            </w:tc>
            <w:tc>
              <w:tcPr>
                <w:tcW w:w="1842" w:type="dxa"/>
              </w:tcPr>
              <w:p w14:paraId="4D5358E0" w14:textId="4BB2E384" w:rsidR="00894DA8" w:rsidRDefault="00894DA8" w:rsidP="00894DA8">
                <w:pPr>
                  <w:jc w:val="both"/>
                  <w:rPr>
                    <w:sz w:val="22"/>
                    <w:szCs w:val="22"/>
                  </w:rPr>
                </w:pPr>
                <w:r w:rsidRPr="00755C81">
                  <w:rPr>
                    <w:sz w:val="22"/>
                    <w:szCs w:val="22"/>
                  </w:rPr>
                  <w:t>Personalnr.</w:t>
                </w:r>
              </w:p>
            </w:tc>
          </w:tr>
        </w:tbl>
        <w:p w14:paraId="61E06D7B" w14:textId="77777777" w:rsidR="00894DA8" w:rsidRPr="003F0C77" w:rsidRDefault="00894DA8" w:rsidP="00894DA8">
          <w:pPr>
            <w:jc w:val="both"/>
            <w:rPr>
              <w:sz w:val="2"/>
              <w:szCs w:val="2"/>
            </w:rPr>
          </w:pPr>
        </w:p>
        <w:tbl>
          <w:tblPr>
            <w:tblStyle w:val="Tabellenraster"/>
            <w:tblW w:w="10201" w:type="dxa"/>
            <w:tblLook w:val="04A0" w:firstRow="1" w:lastRow="0" w:firstColumn="1" w:lastColumn="0" w:noHBand="0" w:noVBand="1"/>
          </w:tblPr>
          <w:tblGrid>
            <w:gridCol w:w="5240"/>
            <w:gridCol w:w="709"/>
            <w:gridCol w:w="1701"/>
            <w:gridCol w:w="715"/>
            <w:gridCol w:w="1836"/>
          </w:tblGrid>
          <w:tr w:rsidR="004962D4" w14:paraId="5EE610B9" w14:textId="66D2E9A4" w:rsidTr="004962D4">
            <w:trPr>
              <w:trHeight w:val="510"/>
            </w:trPr>
            <w:tc>
              <w:tcPr>
                <w:tcW w:w="5240" w:type="dxa"/>
                <w:vAlign w:val="center"/>
              </w:tcPr>
              <w:p w14:paraId="32BFB7BB" w14:textId="323114F1" w:rsidR="004962D4" w:rsidRDefault="004962D4" w:rsidP="004962D4">
                <w:pPr>
                  <w:rPr>
                    <w:szCs w:val="24"/>
                  </w:rPr>
                </w:pPr>
                <w:r w:rsidRPr="00CC17A5">
                  <w:rPr>
                    <w:szCs w:val="24"/>
                  </w:rPr>
                  <w:t xml:space="preserve">Ausfall wegen </w:t>
                </w:r>
                <w:sdt>
                  <w:sdtPr>
                    <w:rPr>
                      <w:szCs w:val="24"/>
                    </w:rPr>
                    <w:alias w:val="Ausfallgrund Lehrkraft a"/>
                    <w:tag w:val="ID_Ausfall_LK_a"/>
                    <w:id w:val="-913936232"/>
                    <w:placeholder>
                      <w:docPart w:val="AE78C100BE6B4CFAB5BFBA37CCC73A8C"/>
                    </w:placeholder>
                    <w:showingPlcHdr/>
                    <w:dropDownList>
                      <w:listItem w:displayText="XXX" w:value="XXX"/>
                      <w:listItem w:displayText="Teilzeit aus familiären Gründen" w:value="Teilzeit aus familiären Gründen"/>
                      <w:listItem w:displayText="Voraussetzungslose Teilzeit" w:value="Voraussetzungslose Teilzeit"/>
                      <w:listItem w:displayText="vorübergeh. betriebl. Bedarf" w:value="vorübergeh. betriebl. Bedarf"/>
                      <w:listItem w:displayText="Mutterschutz" w:value="Mutterschutz"/>
                      <w:listItem w:displayText="Elternzeit" w:value="Elternzeit"/>
                      <w:listItem w:displayText="Erkrankung" w:value="Erkrankung"/>
                      <w:listItem w:displayText="Abordnung (nicht an Schule)" w:value="Abordnung (nicht an Schule)"/>
                      <w:listItem w:displayText="Diensterleichterung" w:value="Diensterleichterung"/>
                      <w:listItem w:displayText="Wiedereingliederung" w:value="Wiedereingliederung"/>
                      <w:listItem w:displayText="Beschäftigungsverbot" w:value="Beschäftigungsverbot"/>
                      <w:listItem w:displayText="personenbedingte Gründe" w:value="personenbedingte Gründe"/>
                      <w:listItem w:displayText="Eigenart der Arbeitsleistung" w:value="Eigenart der Arbeitsleistung"/>
                    </w:dropDownList>
                  </w:sdtPr>
                  <w:sdtEndPr/>
                  <w:sdtContent>
                    <w:r w:rsidR="00726213">
                      <w:rPr>
                        <w:rStyle w:val="Platzhaltertext"/>
                      </w:rPr>
                      <w:t>XXX</w:t>
                    </w:r>
                  </w:sdtContent>
                </w:sdt>
              </w:p>
            </w:tc>
            <w:tc>
              <w:tcPr>
                <w:tcW w:w="709" w:type="dxa"/>
                <w:vAlign w:val="center"/>
              </w:tcPr>
              <w:p w14:paraId="7FF83C59" w14:textId="21B62DAE" w:rsidR="004962D4" w:rsidRDefault="004962D4" w:rsidP="004962D4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von</w:t>
                </w:r>
              </w:p>
            </w:tc>
            <w:sdt>
              <w:sdtPr>
                <w:rPr>
                  <w:sz w:val="28"/>
                  <w:szCs w:val="28"/>
                </w:rPr>
                <w:alias w:val="Beginn des Ausfalls von Lehrkraft a"/>
                <w:tag w:val="ID_Beginn_Ausfall_LK_a"/>
                <w:id w:val="1995994639"/>
                <w:placeholder>
                  <w:docPart w:val="6C7D4C0BBD7D14488C5899EBDA3B5151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46D97268" w14:textId="49579294" w:rsidR="004962D4" w:rsidRDefault="004962D4" w:rsidP="004962D4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715" w:type="dxa"/>
                <w:vAlign w:val="center"/>
              </w:tcPr>
              <w:p w14:paraId="7130241B" w14:textId="03F15BB9" w:rsidR="004962D4" w:rsidRDefault="004962D4" w:rsidP="004962D4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bis</w:t>
                </w:r>
              </w:p>
            </w:tc>
            <w:sdt>
              <w:sdtPr>
                <w:rPr>
                  <w:sz w:val="28"/>
                  <w:szCs w:val="28"/>
                </w:rPr>
                <w:alias w:val="Ende des Ausfalls von Lehrkraft a"/>
                <w:tag w:val="ID_Ende_Ausfall_LK_a"/>
                <w:id w:val="-448777457"/>
                <w:placeholder>
                  <w:docPart w:val="669D4D59FB8CF742BCBB94B5932BB12F"/>
                </w:placeholder>
                <w:showingPlcHdr/>
                <w:text/>
              </w:sdtPr>
              <w:sdtEndPr/>
              <w:sdtContent>
                <w:tc>
                  <w:tcPr>
                    <w:tcW w:w="1836" w:type="dxa"/>
                    <w:shd w:val="clear" w:color="auto" w:fill="D9D9D9" w:themeFill="background1" w:themeFillShade="D9"/>
                    <w:vAlign w:val="center"/>
                  </w:tcPr>
                  <w:p w14:paraId="445A2E97" w14:textId="11F98CAD" w:rsidR="004962D4" w:rsidRDefault="004962D4" w:rsidP="004962D4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1AF2B3FD" w14:textId="77777777" w:rsidR="00894DA8" w:rsidRDefault="00894DA8" w:rsidP="00894DA8">
          <w:pPr>
            <w:jc w:val="both"/>
            <w:rPr>
              <w:szCs w:val="24"/>
            </w:rPr>
          </w:pPr>
        </w:p>
        <w:p w14:paraId="27170063" w14:textId="3F5A9F20" w:rsidR="00AD1455" w:rsidRDefault="00381AF7" w:rsidP="00894DA8">
          <w:pPr>
            <w:jc w:val="both"/>
            <w:rPr>
              <w:szCs w:val="24"/>
            </w:rPr>
          </w:pPr>
          <w:r w:rsidRPr="00755C81">
            <w:rPr>
              <w:b/>
              <w:bCs/>
              <w:szCs w:val="24"/>
            </w:rPr>
            <w:t>Prognose:</w:t>
          </w:r>
          <w:r w:rsidRPr="00CC17A5">
            <w:rPr>
              <w:szCs w:val="24"/>
            </w:rPr>
            <w:t xml:space="preserve"> </w:t>
          </w:r>
          <w:sdt>
            <w:sdtPr>
              <w:rPr>
                <w:szCs w:val="24"/>
              </w:rPr>
              <w:alias w:val="Prognosemitteilung Lehrkraft a"/>
              <w:tag w:val="ID_Prognosemitteilung_LK_a"/>
              <w:id w:val="-963193843"/>
              <w:placeholder>
                <w:docPart w:val="527EA008517048F8AD9E1449F26174C3"/>
              </w:placeholder>
              <w:dropDownList>
                <w:listItem w:displayText="XXX" w:value="XXX"/>
                <w:listItem w:displayText="Im Telefonat am" w:value="Im Telefonat am"/>
                <w:listItem w:displayText="In der E-Mail vom" w:value="In der E-Mail vom"/>
                <w:listItem w:displayText="Im Gespräch am" w:value="Im Gespräch am"/>
              </w:dropDownList>
            </w:sdtPr>
            <w:sdtEndPr/>
            <w:sdtContent>
              <w:r w:rsidR="00AD1455">
                <w:rPr>
                  <w:szCs w:val="24"/>
                </w:rPr>
                <w:t>XXX</w:t>
              </w:r>
            </w:sdtContent>
          </w:sdt>
          <w:r w:rsidRPr="00CC17A5">
            <w:rPr>
              <w:szCs w:val="24"/>
            </w:rPr>
            <w:t xml:space="preserve"> </w:t>
          </w:r>
          <w:r w:rsidR="00AB5C77">
            <w:rPr>
              <w:szCs w:val="24"/>
            </w:rPr>
            <w:t xml:space="preserve"> </w:t>
          </w:r>
          <w:sdt>
            <w:sdtPr>
              <w:rPr>
                <w:szCs w:val="24"/>
                <w:shd w:val="clear" w:color="auto" w:fill="D9D9D9" w:themeFill="background1" w:themeFillShade="D9"/>
              </w:rPr>
              <w:alias w:val="Datum eintragen, wenn Prognose für LK a notwendig"/>
              <w:tag w:val="ID_Datum_Prognose_a"/>
              <w:id w:val="1730187511"/>
              <w:placeholder>
                <w:docPart w:val="DefaultPlaceholder_-1854013440"/>
              </w:placeholder>
              <w15:color w:val="C0C0C0"/>
              <w:text/>
            </w:sdtPr>
            <w:sdtEndPr/>
            <w:sdtContent>
              <w:r w:rsidR="0045028E" w:rsidRPr="00AD1455">
                <w:rPr>
                  <w:szCs w:val="24"/>
                  <w:shd w:val="clear" w:color="auto" w:fill="D9D9D9" w:themeFill="background1" w:themeFillShade="D9"/>
                </w:rPr>
                <w:t xml:space="preserve">   </w:t>
              </w:r>
              <w:r w:rsidR="00AD1455">
                <w:rPr>
                  <w:szCs w:val="24"/>
                  <w:shd w:val="clear" w:color="auto" w:fill="D9D9D9" w:themeFill="background1" w:themeFillShade="D9"/>
                </w:rPr>
                <w:t xml:space="preserve">        </w:t>
              </w:r>
            </w:sdtContent>
          </w:sdt>
          <w:r w:rsidR="0045028E">
            <w:rPr>
              <w:szCs w:val="24"/>
            </w:rPr>
            <w:t xml:space="preserve"> </w:t>
          </w:r>
          <w:r w:rsidRPr="00CC17A5">
            <w:rPr>
              <w:szCs w:val="24"/>
            </w:rPr>
            <w:t xml:space="preserve">hat die Lehrkraft mitgeteilt, dass sie/er beabsichtigt, </w:t>
          </w:r>
        </w:p>
        <w:p w14:paraId="34BEA593" w14:textId="3876AC95" w:rsidR="00AD1455" w:rsidRDefault="00381AF7" w:rsidP="00894DA8">
          <w:pPr>
            <w:jc w:val="both"/>
            <w:rPr>
              <w:szCs w:val="24"/>
            </w:rPr>
          </w:pPr>
          <w:r w:rsidRPr="00CC17A5">
            <w:rPr>
              <w:szCs w:val="24"/>
            </w:rPr>
            <w:t>die Stundenreduzierung mit mindestens</w:t>
          </w:r>
          <w:r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Anzahl der prognostizierten Ausfallstunden LK a"/>
              <w:tag w:val="ID_Prognose_Stunden_LK_a"/>
              <w:id w:val="955141355"/>
              <w:placeholder>
                <w:docPart w:val="3FF920F4955BF54AB1A0E153DD477D32"/>
              </w:placeholder>
              <w:text/>
            </w:sdtPr>
            <w:sdtEndPr/>
            <w:sdtContent>
              <w:r w:rsid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</w:t>
              </w:r>
              <w:r w:rsidR="00BE3EBE"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 w:rsidRPr="00CC17A5">
            <w:rPr>
              <w:szCs w:val="24"/>
            </w:rPr>
            <w:t xml:space="preserve"> Wochenstunden bis mindestens </w:t>
          </w:r>
        </w:p>
        <w:p w14:paraId="50182F34" w14:textId="2FD90B87" w:rsidR="00381AF7" w:rsidRDefault="00381AF7" w:rsidP="00894DA8">
          <w:pPr>
            <w:jc w:val="both"/>
            <w:rPr>
              <w:szCs w:val="24"/>
            </w:rPr>
          </w:pPr>
          <w:r w:rsidRPr="00CC17A5">
            <w:rPr>
              <w:szCs w:val="24"/>
            </w:rPr>
            <w:t>zum</w:t>
          </w:r>
          <w:r w:rsidR="00BE3EBE"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Datum, bis zu dem Prognose von LK a ausgesprochen wurde"/>
              <w:tag w:val="ID_Mindestdatum_Prognose_a"/>
              <w:id w:val="-1750886629"/>
              <w:placeholder>
                <w:docPart w:val="714607704749104E9DA285E19C3FD3DC"/>
              </w:placeholder>
              <w:text/>
            </w:sdtPr>
            <w:sdtEndPr/>
            <w:sdtContent>
              <w:r w:rsidR="00E01835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    </w:t>
              </w:r>
              <w:r w:rsidR="00E01835"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 w:rsidR="00E01835">
            <w:rPr>
              <w:szCs w:val="24"/>
            </w:rPr>
            <w:t xml:space="preserve"> weiterzuführen.</w:t>
          </w:r>
        </w:p>
        <w:p w14:paraId="530BF772" w14:textId="77777777" w:rsidR="00381AF7" w:rsidRDefault="00381AF7" w:rsidP="00894DA8">
          <w:pPr>
            <w:jc w:val="both"/>
            <w:rPr>
              <w:szCs w:val="24"/>
            </w:rPr>
          </w:pPr>
        </w:p>
        <w:p w14:paraId="7DC001BC" w14:textId="77777777" w:rsidR="00C506B1" w:rsidRPr="00894DA8" w:rsidRDefault="00C506B1" w:rsidP="00C506B1">
          <w:pPr>
            <w:pStyle w:val="Listenabsatz"/>
            <w:numPr>
              <w:ilvl w:val="0"/>
              <w:numId w:val="9"/>
            </w:numPr>
            <w:jc w:val="both"/>
            <w:rPr>
              <w:szCs w:val="24"/>
            </w:rPr>
          </w:pPr>
          <w:r w:rsidRPr="00894DA8">
            <w:rPr>
              <w:b/>
              <w:bCs/>
              <w:szCs w:val="24"/>
            </w:rPr>
            <w:t>Vertretung der Lehrkraft (LK):</w:t>
          </w:r>
          <w:r w:rsidRPr="00894DA8">
            <w:rPr>
              <w:szCs w:val="24"/>
            </w:rPr>
            <w:t xml:space="preserve">  </w:t>
          </w:r>
        </w:p>
        <w:p w14:paraId="4A0F73C5" w14:textId="77777777" w:rsidR="00C506B1" w:rsidRDefault="00C506B1" w:rsidP="00C506B1">
          <w:pPr>
            <w:jc w:val="both"/>
            <w:rPr>
              <w:szCs w:val="24"/>
            </w:rPr>
          </w:pPr>
        </w:p>
        <w:tbl>
          <w:tblPr>
            <w:tblW w:w="102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392"/>
            <w:gridCol w:w="2281"/>
            <w:gridCol w:w="1985"/>
            <w:gridCol w:w="1701"/>
            <w:gridCol w:w="1842"/>
          </w:tblGrid>
          <w:tr w:rsidR="00C506B1" w:rsidRPr="007A41B1" w14:paraId="51740BDC" w14:textId="77777777" w:rsidTr="00EC4617">
            <w:trPr>
              <w:trHeight w:val="697"/>
            </w:trPr>
            <w:sdt>
              <w:sdtPr>
                <w:rPr>
                  <w:sz w:val="28"/>
                  <w:szCs w:val="28"/>
                </w:rPr>
                <w:alias w:val="Nachname der zu vertretenden Lehrkraft b eintragen"/>
                <w:tag w:val="ID_Nachname_LK_b"/>
                <w:id w:val="134307524"/>
                <w:placeholder>
                  <w:docPart w:val="A3DD5CFA2B0E864DA9393525D10D8FD4"/>
                </w:placeholder>
                <w:showingPlcHdr/>
                <w:text/>
              </w:sdtPr>
              <w:sdtEndPr/>
              <w:sdtContent>
                <w:tc>
                  <w:tcPr>
                    <w:tcW w:w="2392" w:type="dxa"/>
                    <w:shd w:val="clear" w:color="auto" w:fill="D9D9D9" w:themeFill="background1" w:themeFillShade="D9"/>
                    <w:vAlign w:val="center"/>
                  </w:tcPr>
                  <w:p w14:paraId="4DD92AC0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Vorname, der zu vertretenden Lehrkraft b eintragen"/>
                <w:tag w:val="ID_Vorname_LK_b"/>
                <w:id w:val="-378476590"/>
                <w:placeholder>
                  <w:docPart w:val="02DE6171BACF24419F751B4639E8A9B8"/>
                </w:placeholder>
                <w:showingPlcHdr/>
                <w:text/>
              </w:sdtPr>
              <w:sdtEndPr/>
              <w:sdtContent>
                <w:tc>
                  <w:tcPr>
                    <w:tcW w:w="2281" w:type="dxa"/>
                    <w:shd w:val="clear" w:color="auto" w:fill="D9D9D9" w:themeFill="background1" w:themeFillShade="D9"/>
                    <w:vAlign w:val="center"/>
                  </w:tcPr>
                  <w:p w14:paraId="1F49EDF4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Anzahl der Stunden, die für Lehrkraft b vertreten werden"/>
                <w:tag w:val=" ID_Stunden_LK_b"/>
                <w:id w:val="-974902024"/>
                <w:placeholder>
                  <w:docPart w:val="43675BA240F0704986BFDE2A1B298011"/>
                </w:placeholder>
                <w:showingPlcHdr/>
                <w:text/>
              </w:sdtPr>
              <w:sdtEndPr/>
              <w:sdtContent>
                <w:tc>
                  <w:tcPr>
                    <w:tcW w:w="1985" w:type="dxa"/>
                    <w:shd w:val="clear" w:color="auto" w:fill="D9D9D9" w:themeFill="background1" w:themeFillShade="D9"/>
                    <w:vAlign w:val="center"/>
                  </w:tcPr>
                  <w:p w14:paraId="723A7A30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Fächer der zu vertretenden Lehrkraft b eintrageb"/>
                <w:tag w:val="ID_Faecher_LK_b"/>
                <w:id w:val="1888763559"/>
                <w:placeholder>
                  <w:docPart w:val="8F9C5A8269A8A9429269F0A8E52E72D6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486E6764" w14:textId="77777777" w:rsidR="00C506B1" w:rsidRPr="00541C5B" w:rsidRDefault="00C506B1" w:rsidP="00EC4617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Personalnummer der zu vertretenden Lehrkraft b eintragen"/>
                <w:tag w:val="ID_PNR_LK_b"/>
                <w:id w:val="-507830368"/>
                <w:placeholder>
                  <w:docPart w:val="D2581B8308C938428BFD7C2478EFE64E"/>
                </w:placeholder>
                <w:showingPlcHdr/>
                <w:text/>
              </w:sdtPr>
              <w:sdtEndPr/>
              <w:sdtContent>
                <w:tc>
                  <w:tcPr>
                    <w:tcW w:w="1842" w:type="dxa"/>
                    <w:shd w:val="clear" w:color="auto" w:fill="D9D9D9" w:themeFill="background1" w:themeFillShade="D9"/>
                    <w:vAlign w:val="center"/>
                  </w:tcPr>
                  <w:p w14:paraId="4E814D01" w14:textId="77777777" w:rsidR="00C506B1" w:rsidRPr="00541C5B" w:rsidRDefault="00C506B1" w:rsidP="00EC4617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  <w:tr w:rsidR="00C506B1" w:rsidRPr="00432197" w14:paraId="79D384C8" w14:textId="77777777" w:rsidTr="00EC4617">
            <w:trPr>
              <w:trHeight w:val="567"/>
            </w:trPr>
            <w:tc>
              <w:tcPr>
                <w:tcW w:w="2392" w:type="dxa"/>
              </w:tcPr>
              <w:p w14:paraId="6BF7D15C" w14:textId="77777777" w:rsidR="00C506B1" w:rsidRPr="00432197" w:rsidRDefault="00C506B1" w:rsidP="00EC4617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Name</w:t>
                </w:r>
              </w:p>
            </w:tc>
            <w:tc>
              <w:tcPr>
                <w:tcW w:w="2281" w:type="dxa"/>
              </w:tcPr>
              <w:p w14:paraId="1D27997B" w14:textId="77777777" w:rsidR="00C506B1" w:rsidRPr="00432197" w:rsidRDefault="00C506B1" w:rsidP="00EC4617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Vorname</w:t>
                </w:r>
              </w:p>
            </w:tc>
            <w:tc>
              <w:tcPr>
                <w:tcW w:w="1985" w:type="dxa"/>
              </w:tcPr>
              <w:p w14:paraId="1337BC1C" w14:textId="77777777" w:rsidR="00C506B1" w:rsidRPr="00432197" w:rsidRDefault="00C506B1" w:rsidP="00EC4617">
                <w:pPr>
                  <w:rPr>
                    <w:szCs w:val="24"/>
                  </w:rPr>
                </w:pPr>
                <w:r>
                  <w:rPr>
                    <w:sz w:val="22"/>
                    <w:szCs w:val="22"/>
                  </w:rPr>
                  <w:t xml:space="preserve">Für LK zu  </w:t>
                </w:r>
                <w:r w:rsidRPr="00755C81">
                  <w:rPr>
                    <w:sz w:val="22"/>
                    <w:szCs w:val="22"/>
                  </w:rPr>
                  <w:t>vertreten</w:t>
                </w:r>
                <w:r>
                  <w:rPr>
                    <w:sz w:val="22"/>
                    <w:szCs w:val="22"/>
                  </w:rPr>
                  <w:t>d</w:t>
                </w:r>
                <w:r w:rsidRPr="00755C81">
                  <w:rPr>
                    <w:sz w:val="22"/>
                    <w:szCs w:val="22"/>
                  </w:rPr>
                  <w:t>e Std.</w:t>
                </w:r>
              </w:p>
            </w:tc>
            <w:tc>
              <w:tcPr>
                <w:tcW w:w="1701" w:type="dxa"/>
              </w:tcPr>
              <w:p w14:paraId="5C382908" w14:textId="77777777" w:rsidR="00C506B1" w:rsidRDefault="00C506B1" w:rsidP="00EC4617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LK </w:t>
                </w:r>
                <w:r w:rsidRPr="00755C81">
                  <w:rPr>
                    <w:sz w:val="22"/>
                    <w:szCs w:val="22"/>
                  </w:rPr>
                  <w:t>unterrichtet die Fächer</w:t>
                </w:r>
              </w:p>
            </w:tc>
            <w:tc>
              <w:tcPr>
                <w:tcW w:w="1842" w:type="dxa"/>
              </w:tcPr>
              <w:p w14:paraId="718AEDD9" w14:textId="77777777" w:rsidR="00C506B1" w:rsidRDefault="00C506B1" w:rsidP="00EC4617">
                <w:pPr>
                  <w:jc w:val="both"/>
                  <w:rPr>
                    <w:sz w:val="22"/>
                    <w:szCs w:val="22"/>
                  </w:rPr>
                </w:pPr>
                <w:r w:rsidRPr="00755C81">
                  <w:rPr>
                    <w:sz w:val="22"/>
                    <w:szCs w:val="22"/>
                  </w:rPr>
                  <w:t>Personalnr.</w:t>
                </w:r>
              </w:p>
            </w:tc>
          </w:tr>
        </w:tbl>
        <w:p w14:paraId="4299DC86" w14:textId="77777777" w:rsidR="00C506B1" w:rsidRPr="003F0C77" w:rsidRDefault="00C506B1" w:rsidP="00C506B1">
          <w:pPr>
            <w:jc w:val="both"/>
            <w:rPr>
              <w:sz w:val="2"/>
              <w:szCs w:val="2"/>
            </w:rPr>
          </w:pPr>
        </w:p>
        <w:tbl>
          <w:tblPr>
            <w:tblStyle w:val="Tabellenraster"/>
            <w:tblW w:w="10201" w:type="dxa"/>
            <w:tblLook w:val="04A0" w:firstRow="1" w:lastRow="0" w:firstColumn="1" w:lastColumn="0" w:noHBand="0" w:noVBand="1"/>
          </w:tblPr>
          <w:tblGrid>
            <w:gridCol w:w="5240"/>
            <w:gridCol w:w="709"/>
            <w:gridCol w:w="1701"/>
            <w:gridCol w:w="715"/>
            <w:gridCol w:w="1836"/>
          </w:tblGrid>
          <w:tr w:rsidR="00C506B1" w14:paraId="14548B0B" w14:textId="77777777" w:rsidTr="00EC4617">
            <w:trPr>
              <w:trHeight w:val="510"/>
            </w:trPr>
            <w:tc>
              <w:tcPr>
                <w:tcW w:w="5240" w:type="dxa"/>
                <w:vAlign w:val="center"/>
              </w:tcPr>
              <w:p w14:paraId="23ADE1DD" w14:textId="1E9E4115" w:rsidR="00C506B1" w:rsidRDefault="00C506B1" w:rsidP="00EC4617">
                <w:pPr>
                  <w:rPr>
                    <w:szCs w:val="24"/>
                  </w:rPr>
                </w:pPr>
                <w:r w:rsidRPr="00CC17A5">
                  <w:rPr>
                    <w:szCs w:val="24"/>
                  </w:rPr>
                  <w:t xml:space="preserve">Ausfall wegen </w:t>
                </w:r>
                <w:sdt>
                  <w:sdtPr>
                    <w:rPr>
                      <w:szCs w:val="24"/>
                    </w:rPr>
                    <w:alias w:val="Ausfallgrund Lehrkraft b"/>
                    <w:tag w:val="ID_Ausfall_LK_b"/>
                    <w:id w:val="-444841613"/>
                    <w:placeholder>
                      <w:docPart w:val="23606B73F8924C748F2E9FB3A519BB8B"/>
                    </w:placeholder>
                    <w:showingPlcHdr/>
                    <w:dropDownList>
                      <w:listItem w:displayText="XXX" w:value="XXX"/>
                      <w:listItem w:displayText="Teilzeit aus familiären Gründen" w:value="Teilzeit aus familiären Gründen"/>
                      <w:listItem w:displayText="Voraussetzungslose Teilzeit" w:value="Voraussetzungslose Teilzeit"/>
                      <w:listItem w:displayText="vorübergeh. betriebl. Bedarf" w:value="vorübergeh. betriebl. Bedarf"/>
                      <w:listItem w:displayText="Mutterschutz" w:value="Mutterschutz"/>
                      <w:listItem w:displayText="Elternzeit" w:value="Elternzeit"/>
                      <w:listItem w:displayText="Erkrankung" w:value="Erkrankung"/>
                      <w:listItem w:displayText="Abordnung (nicht an Schule)" w:value="Abordnung (nicht an Schule)"/>
                      <w:listItem w:displayText="Diensterleichterung" w:value="Diensterleichterung"/>
                      <w:listItem w:displayText="Wiedereingliederung" w:value="Wiedereingliederung"/>
                      <w:listItem w:displayText="Beschäftigungsverbot" w:value="Beschäftigungsverbot"/>
                      <w:listItem w:displayText="personenbedingte Gründe" w:value="personenbedingte Gründe"/>
                      <w:listItem w:displayText="Eigenart der Arbeitsleistung" w:value="Eigenart der Arbeitsleistung"/>
                    </w:dropDownList>
                  </w:sdtPr>
                  <w:sdtEndPr/>
                  <w:sdtContent>
                    <w:r w:rsidR="00726213">
                      <w:rPr>
                        <w:rStyle w:val="Platzhaltertext"/>
                      </w:rPr>
                      <w:t>XXX</w:t>
                    </w:r>
                  </w:sdtContent>
                </w:sdt>
              </w:p>
            </w:tc>
            <w:tc>
              <w:tcPr>
                <w:tcW w:w="709" w:type="dxa"/>
                <w:vAlign w:val="center"/>
              </w:tcPr>
              <w:p w14:paraId="60BEA550" w14:textId="77777777" w:rsidR="00C506B1" w:rsidRDefault="00C506B1" w:rsidP="00EC4617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von</w:t>
                </w:r>
              </w:p>
            </w:tc>
            <w:sdt>
              <w:sdtPr>
                <w:rPr>
                  <w:sz w:val="28"/>
                  <w:szCs w:val="28"/>
                </w:rPr>
                <w:alias w:val="Beginn des Ausfalls von Lehrkraft b "/>
                <w:tag w:val="ID_Beginn_Ausfall_LK_b"/>
                <w:id w:val="-2039579391"/>
                <w:placeholder>
                  <w:docPart w:val="7E4E5393B70EFB4A9A97D3C34CAE5DF2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0CD8D997" w14:textId="77777777" w:rsidR="00C506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715" w:type="dxa"/>
                <w:vAlign w:val="center"/>
              </w:tcPr>
              <w:p w14:paraId="76201C11" w14:textId="77777777" w:rsidR="00C506B1" w:rsidRDefault="00C506B1" w:rsidP="00EC4617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bis</w:t>
                </w:r>
              </w:p>
            </w:tc>
            <w:sdt>
              <w:sdtPr>
                <w:rPr>
                  <w:sz w:val="28"/>
                  <w:szCs w:val="28"/>
                </w:rPr>
                <w:alias w:val="Ende des Ausfalls von Lehrkraft b"/>
                <w:tag w:val="ID_Ende_Ausfall_LK_b"/>
                <w:id w:val="-61414654"/>
                <w:placeholder>
                  <w:docPart w:val="DC04234C5EDB2647B0A7F5DB6D2B933C"/>
                </w:placeholder>
                <w:showingPlcHdr/>
                <w:text/>
              </w:sdtPr>
              <w:sdtEndPr/>
              <w:sdtContent>
                <w:tc>
                  <w:tcPr>
                    <w:tcW w:w="1836" w:type="dxa"/>
                    <w:shd w:val="clear" w:color="auto" w:fill="D9D9D9" w:themeFill="background1" w:themeFillShade="D9"/>
                    <w:vAlign w:val="center"/>
                  </w:tcPr>
                  <w:p w14:paraId="48E1AA71" w14:textId="77777777" w:rsidR="00C506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0A66DE3F" w14:textId="77777777" w:rsidR="00C506B1" w:rsidRDefault="00C506B1" w:rsidP="00C506B1">
          <w:pPr>
            <w:jc w:val="both"/>
            <w:rPr>
              <w:szCs w:val="24"/>
            </w:rPr>
          </w:pPr>
        </w:p>
        <w:p w14:paraId="29DDED6E" w14:textId="623729DA" w:rsidR="00AD1455" w:rsidRDefault="00C506B1" w:rsidP="00AD1455">
          <w:pPr>
            <w:jc w:val="both"/>
            <w:rPr>
              <w:szCs w:val="24"/>
            </w:rPr>
          </w:pPr>
          <w:r w:rsidRPr="00755C81">
            <w:rPr>
              <w:b/>
              <w:bCs/>
              <w:szCs w:val="24"/>
            </w:rPr>
            <w:t>Prognose:</w:t>
          </w:r>
          <w:r w:rsidRPr="00CC17A5">
            <w:rPr>
              <w:szCs w:val="24"/>
            </w:rPr>
            <w:t xml:space="preserve"> </w:t>
          </w:r>
          <w:sdt>
            <w:sdtPr>
              <w:rPr>
                <w:szCs w:val="24"/>
              </w:rPr>
              <w:alias w:val="Prognosemitteilung Lehrkraft b"/>
              <w:tag w:val="ID_Prognosemitteilung_LK_b"/>
              <w:id w:val="138088240"/>
              <w:placeholder>
                <w:docPart w:val="887671E8E9384D24A25DF23E09EB819D"/>
              </w:placeholder>
              <w:dropDownList>
                <w:listItem w:displayText="XXX" w:value="XXX"/>
                <w:listItem w:displayText="Im Telefonat am" w:value="Im Telefonat am"/>
                <w:listItem w:displayText="In der E-Mail vom" w:value="In der E-Mail vom"/>
                <w:listItem w:displayText="Im Gespräch am" w:value="Im Gespräch am"/>
              </w:dropDownList>
            </w:sdtPr>
            <w:sdtEndPr/>
            <w:sdtContent>
              <w:r w:rsidR="00AD1455">
                <w:rPr>
                  <w:szCs w:val="24"/>
                </w:rPr>
                <w:t>XXX</w:t>
              </w:r>
            </w:sdtContent>
          </w:sdt>
          <w:r w:rsidR="00605C0F">
            <w:rPr>
              <w:szCs w:val="24"/>
            </w:rPr>
            <w:t xml:space="preserve"> </w:t>
          </w:r>
          <w:r w:rsidR="00AD1455">
            <w:rPr>
              <w:szCs w:val="24"/>
            </w:rPr>
            <w:t xml:space="preserve"> </w:t>
          </w:r>
          <w:sdt>
            <w:sdtPr>
              <w:rPr>
                <w:szCs w:val="24"/>
                <w:shd w:val="clear" w:color="auto" w:fill="D9D9D9" w:themeFill="background1" w:themeFillShade="D9"/>
              </w:rPr>
              <w:alias w:val="Datum eintragen, wenn Prognose für LK b notwendig"/>
              <w:tag w:val="ID_Datum_Prognose_b"/>
              <w:id w:val="2121181067"/>
              <w:placeholder>
                <w:docPart w:val="CA01F2E435CC4B71A37EB5E8FE7E8C68"/>
              </w:placeholder>
              <w15:color w:val="C0C0C0"/>
              <w:text/>
            </w:sdtPr>
            <w:sdtEndPr/>
            <w:sdtContent>
              <w:r w:rsidR="00AD1455" w:rsidRPr="00AD1455">
                <w:rPr>
                  <w:szCs w:val="24"/>
                  <w:shd w:val="clear" w:color="auto" w:fill="D9D9D9" w:themeFill="background1" w:themeFillShade="D9"/>
                </w:rPr>
                <w:t xml:space="preserve">   </w:t>
              </w:r>
              <w:r w:rsidR="00AD1455">
                <w:rPr>
                  <w:szCs w:val="24"/>
                  <w:shd w:val="clear" w:color="auto" w:fill="D9D9D9" w:themeFill="background1" w:themeFillShade="D9"/>
                </w:rPr>
                <w:t xml:space="preserve">          </w:t>
              </w:r>
            </w:sdtContent>
          </w:sdt>
          <w:r w:rsidR="00605C0F">
            <w:rPr>
              <w:szCs w:val="24"/>
            </w:rPr>
            <w:t xml:space="preserve"> </w:t>
          </w:r>
          <w:r w:rsidRPr="00CC17A5">
            <w:rPr>
              <w:szCs w:val="24"/>
            </w:rPr>
            <w:t>hat die Lehrkraft mitgeteilt, dass sie/er beabsichtigt,</w:t>
          </w:r>
        </w:p>
        <w:p w14:paraId="75ADE251" w14:textId="5E11B69C" w:rsidR="00AD1455" w:rsidRDefault="00C506B1" w:rsidP="00AD1455">
          <w:pPr>
            <w:jc w:val="both"/>
            <w:rPr>
              <w:szCs w:val="24"/>
            </w:rPr>
          </w:pPr>
          <w:r w:rsidRPr="00CC17A5">
            <w:rPr>
              <w:szCs w:val="24"/>
            </w:rPr>
            <w:t>die Stundenreduzierung mit mindestens</w:t>
          </w:r>
          <w:r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Anzahl der prognostizierten Ausfallstunden LK b "/>
              <w:tag w:val="ID_Prognose_Stunden_LK_b"/>
              <w:id w:val="794332282"/>
              <w:placeholder>
                <w:docPart w:val="365A0365868E4F419168B270A95352AD"/>
              </w:placeholder>
              <w:text/>
            </w:sdtPr>
            <w:sdtEndPr/>
            <w:sdtContent>
              <w:r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</w:t>
              </w:r>
              <w:r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 w:rsidRPr="00CC17A5">
            <w:rPr>
              <w:szCs w:val="24"/>
            </w:rPr>
            <w:t xml:space="preserve"> Wochenstunden bis mindestens</w:t>
          </w:r>
        </w:p>
        <w:p w14:paraId="2768C1AC" w14:textId="6DD68065" w:rsidR="00C506B1" w:rsidRDefault="00C506B1" w:rsidP="00AD1455">
          <w:pPr>
            <w:jc w:val="both"/>
            <w:rPr>
              <w:szCs w:val="24"/>
            </w:rPr>
          </w:pPr>
          <w:r w:rsidRPr="00CC17A5">
            <w:rPr>
              <w:szCs w:val="24"/>
            </w:rPr>
            <w:t>zum</w:t>
          </w:r>
          <w:r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Datum, bis zu dem Prognose von LK b ausgesprochen wurde"/>
              <w:tag w:val=" ID_Mindestdatum_Prognose_b"/>
              <w:id w:val="1978714825"/>
              <w:placeholder>
                <w:docPart w:val="369D75A6ACB4DC48A010DF48C2E520B6"/>
              </w:placeholder>
              <w:text/>
            </w:sdtPr>
            <w:sdtEndPr/>
            <w:sdtContent>
              <w:r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     </w:t>
              </w:r>
              <w:r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>
            <w:rPr>
              <w:szCs w:val="24"/>
            </w:rPr>
            <w:t xml:space="preserve"> weiterzuführen.</w:t>
          </w:r>
        </w:p>
        <w:p w14:paraId="40639A2C" w14:textId="77777777" w:rsidR="00381AF7" w:rsidRDefault="00381AF7" w:rsidP="00894DA8">
          <w:pPr>
            <w:jc w:val="both"/>
            <w:rPr>
              <w:szCs w:val="24"/>
            </w:rPr>
          </w:pPr>
        </w:p>
        <w:p w14:paraId="219D9020" w14:textId="77777777" w:rsidR="00C506B1" w:rsidRPr="00894DA8" w:rsidRDefault="00C506B1" w:rsidP="00C506B1">
          <w:pPr>
            <w:pStyle w:val="Listenabsatz"/>
            <w:numPr>
              <w:ilvl w:val="0"/>
              <w:numId w:val="9"/>
            </w:numPr>
            <w:jc w:val="both"/>
            <w:rPr>
              <w:szCs w:val="24"/>
            </w:rPr>
          </w:pPr>
          <w:r w:rsidRPr="00894DA8">
            <w:rPr>
              <w:b/>
              <w:bCs/>
              <w:szCs w:val="24"/>
            </w:rPr>
            <w:lastRenderedPageBreak/>
            <w:t>Vertretung der Lehrkraft (LK):</w:t>
          </w:r>
          <w:r w:rsidRPr="00894DA8">
            <w:rPr>
              <w:szCs w:val="24"/>
            </w:rPr>
            <w:t xml:space="preserve">  </w:t>
          </w:r>
        </w:p>
        <w:p w14:paraId="34AECFDA" w14:textId="77777777" w:rsidR="00C506B1" w:rsidRDefault="00C506B1" w:rsidP="00C506B1">
          <w:pPr>
            <w:jc w:val="both"/>
            <w:rPr>
              <w:szCs w:val="24"/>
            </w:rPr>
          </w:pPr>
        </w:p>
        <w:tbl>
          <w:tblPr>
            <w:tblW w:w="102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392"/>
            <w:gridCol w:w="2281"/>
            <w:gridCol w:w="1985"/>
            <w:gridCol w:w="1701"/>
            <w:gridCol w:w="1842"/>
          </w:tblGrid>
          <w:tr w:rsidR="00C506B1" w:rsidRPr="007A41B1" w14:paraId="787EC332" w14:textId="77777777" w:rsidTr="00EC4617">
            <w:trPr>
              <w:trHeight w:val="697"/>
            </w:trPr>
            <w:sdt>
              <w:sdtPr>
                <w:rPr>
                  <w:sz w:val="28"/>
                  <w:szCs w:val="28"/>
                </w:rPr>
                <w:alias w:val="Nachname der zu vertretenden Lehrkraft c eintragen"/>
                <w:tag w:val="ID_Nachname_LK_c"/>
                <w:id w:val="-1030021518"/>
                <w:placeholder>
                  <w:docPart w:val="38BE773B41BC0D419271590252E873A1"/>
                </w:placeholder>
                <w:showingPlcHdr/>
                <w:text/>
              </w:sdtPr>
              <w:sdtEndPr/>
              <w:sdtContent>
                <w:tc>
                  <w:tcPr>
                    <w:tcW w:w="2392" w:type="dxa"/>
                    <w:shd w:val="clear" w:color="auto" w:fill="D9D9D9" w:themeFill="background1" w:themeFillShade="D9"/>
                    <w:vAlign w:val="center"/>
                  </w:tcPr>
                  <w:p w14:paraId="3168A8D3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Vorname, der zu vertretenden Lehrkraft c eintragen"/>
                <w:tag w:val="ID_Vorname_LK_c"/>
                <w:id w:val="1153256251"/>
                <w:placeholder>
                  <w:docPart w:val="B1BC183E2683E044B88DA74E2DCD91BF"/>
                </w:placeholder>
                <w:showingPlcHdr/>
                <w:text/>
              </w:sdtPr>
              <w:sdtEndPr/>
              <w:sdtContent>
                <w:tc>
                  <w:tcPr>
                    <w:tcW w:w="2281" w:type="dxa"/>
                    <w:shd w:val="clear" w:color="auto" w:fill="D9D9D9" w:themeFill="background1" w:themeFillShade="D9"/>
                    <w:vAlign w:val="center"/>
                  </w:tcPr>
                  <w:p w14:paraId="17217D33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Anzahl der Stunden, die für Lehrkraft c vertreten werden"/>
                <w:tag w:val=" ID_Stunden_LK_c"/>
                <w:id w:val="2057495712"/>
                <w:placeholder>
                  <w:docPart w:val="E62CD0665E09E846A5DEF55AB72D604D"/>
                </w:placeholder>
                <w:showingPlcHdr/>
                <w:text/>
              </w:sdtPr>
              <w:sdtEndPr/>
              <w:sdtContent>
                <w:tc>
                  <w:tcPr>
                    <w:tcW w:w="1985" w:type="dxa"/>
                    <w:shd w:val="clear" w:color="auto" w:fill="D9D9D9" w:themeFill="background1" w:themeFillShade="D9"/>
                    <w:vAlign w:val="center"/>
                  </w:tcPr>
                  <w:p w14:paraId="7ACCB922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Fächer der zu vertretenden Lehrkraft c eintragen"/>
                <w:tag w:val="ID_Faecher_LK_c"/>
                <w:id w:val="1055507463"/>
                <w:placeholder>
                  <w:docPart w:val="4113A41BFFBB224D8A2F2B489E6EC8C9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1AE7429E" w14:textId="77777777" w:rsidR="00C506B1" w:rsidRPr="00541C5B" w:rsidRDefault="00C506B1" w:rsidP="00EC4617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Personalnummer der zu vertretenden Lehrkraft c eintragen"/>
                <w:tag w:val="ID_PNR_LK_c"/>
                <w:id w:val="-1319416470"/>
                <w:placeholder>
                  <w:docPart w:val="4E31E80FA07A964FA85E44EBB01EB53D"/>
                </w:placeholder>
                <w:showingPlcHdr/>
                <w:text/>
              </w:sdtPr>
              <w:sdtEndPr/>
              <w:sdtContent>
                <w:tc>
                  <w:tcPr>
                    <w:tcW w:w="1842" w:type="dxa"/>
                    <w:shd w:val="clear" w:color="auto" w:fill="D9D9D9" w:themeFill="background1" w:themeFillShade="D9"/>
                    <w:vAlign w:val="center"/>
                  </w:tcPr>
                  <w:p w14:paraId="34F36537" w14:textId="77777777" w:rsidR="00C506B1" w:rsidRPr="00541C5B" w:rsidRDefault="00C506B1" w:rsidP="00EC4617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  <w:tr w:rsidR="00C506B1" w:rsidRPr="00432197" w14:paraId="1805D08A" w14:textId="77777777" w:rsidTr="00EC4617">
            <w:trPr>
              <w:trHeight w:val="567"/>
            </w:trPr>
            <w:tc>
              <w:tcPr>
                <w:tcW w:w="2392" w:type="dxa"/>
              </w:tcPr>
              <w:p w14:paraId="32135BA9" w14:textId="77777777" w:rsidR="00C506B1" w:rsidRPr="00432197" w:rsidRDefault="00C506B1" w:rsidP="00EC4617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Name</w:t>
                </w:r>
              </w:p>
            </w:tc>
            <w:tc>
              <w:tcPr>
                <w:tcW w:w="2281" w:type="dxa"/>
              </w:tcPr>
              <w:p w14:paraId="2BB03E09" w14:textId="77777777" w:rsidR="00C506B1" w:rsidRPr="00432197" w:rsidRDefault="00C506B1" w:rsidP="00EC4617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Vorname</w:t>
                </w:r>
              </w:p>
            </w:tc>
            <w:tc>
              <w:tcPr>
                <w:tcW w:w="1985" w:type="dxa"/>
              </w:tcPr>
              <w:p w14:paraId="2348985E" w14:textId="77777777" w:rsidR="00C506B1" w:rsidRPr="00432197" w:rsidRDefault="00C506B1" w:rsidP="00EC4617">
                <w:pPr>
                  <w:rPr>
                    <w:szCs w:val="24"/>
                  </w:rPr>
                </w:pPr>
                <w:r>
                  <w:rPr>
                    <w:sz w:val="22"/>
                    <w:szCs w:val="22"/>
                  </w:rPr>
                  <w:t xml:space="preserve">Für LK zu  </w:t>
                </w:r>
                <w:r w:rsidRPr="00755C81">
                  <w:rPr>
                    <w:sz w:val="22"/>
                    <w:szCs w:val="22"/>
                  </w:rPr>
                  <w:t>vertreten</w:t>
                </w:r>
                <w:r>
                  <w:rPr>
                    <w:sz w:val="22"/>
                    <w:szCs w:val="22"/>
                  </w:rPr>
                  <w:t>d</w:t>
                </w:r>
                <w:r w:rsidRPr="00755C81">
                  <w:rPr>
                    <w:sz w:val="22"/>
                    <w:szCs w:val="22"/>
                  </w:rPr>
                  <w:t>e Std.</w:t>
                </w:r>
              </w:p>
            </w:tc>
            <w:tc>
              <w:tcPr>
                <w:tcW w:w="1701" w:type="dxa"/>
              </w:tcPr>
              <w:p w14:paraId="330A115C" w14:textId="77777777" w:rsidR="00C506B1" w:rsidRDefault="00C506B1" w:rsidP="00EC4617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LK </w:t>
                </w:r>
                <w:r w:rsidRPr="00755C81">
                  <w:rPr>
                    <w:sz w:val="22"/>
                    <w:szCs w:val="22"/>
                  </w:rPr>
                  <w:t>unterrichtet die Fächer</w:t>
                </w:r>
              </w:p>
            </w:tc>
            <w:tc>
              <w:tcPr>
                <w:tcW w:w="1842" w:type="dxa"/>
              </w:tcPr>
              <w:p w14:paraId="2448CDA4" w14:textId="77777777" w:rsidR="00C506B1" w:rsidRDefault="00C506B1" w:rsidP="00EC4617">
                <w:pPr>
                  <w:jc w:val="both"/>
                  <w:rPr>
                    <w:sz w:val="22"/>
                    <w:szCs w:val="22"/>
                  </w:rPr>
                </w:pPr>
                <w:r w:rsidRPr="00755C81">
                  <w:rPr>
                    <w:sz w:val="22"/>
                    <w:szCs w:val="22"/>
                  </w:rPr>
                  <w:t>Personalnr.</w:t>
                </w:r>
              </w:p>
            </w:tc>
          </w:tr>
        </w:tbl>
        <w:p w14:paraId="321E0E4F" w14:textId="77777777" w:rsidR="00C506B1" w:rsidRPr="003F0C77" w:rsidRDefault="00C506B1" w:rsidP="00C506B1">
          <w:pPr>
            <w:jc w:val="both"/>
            <w:rPr>
              <w:sz w:val="2"/>
              <w:szCs w:val="2"/>
            </w:rPr>
          </w:pPr>
        </w:p>
        <w:tbl>
          <w:tblPr>
            <w:tblStyle w:val="Tabellenraster"/>
            <w:tblW w:w="10201" w:type="dxa"/>
            <w:tblLook w:val="04A0" w:firstRow="1" w:lastRow="0" w:firstColumn="1" w:lastColumn="0" w:noHBand="0" w:noVBand="1"/>
          </w:tblPr>
          <w:tblGrid>
            <w:gridCol w:w="5240"/>
            <w:gridCol w:w="709"/>
            <w:gridCol w:w="1701"/>
            <w:gridCol w:w="715"/>
            <w:gridCol w:w="1836"/>
          </w:tblGrid>
          <w:tr w:rsidR="00C506B1" w14:paraId="5F25DBA3" w14:textId="77777777" w:rsidTr="00EC4617">
            <w:trPr>
              <w:trHeight w:val="510"/>
            </w:trPr>
            <w:tc>
              <w:tcPr>
                <w:tcW w:w="5240" w:type="dxa"/>
                <w:vAlign w:val="center"/>
              </w:tcPr>
              <w:p w14:paraId="4617ADD0" w14:textId="7C037C15" w:rsidR="00C506B1" w:rsidRDefault="00C506B1" w:rsidP="00EC4617">
                <w:pPr>
                  <w:rPr>
                    <w:szCs w:val="24"/>
                  </w:rPr>
                </w:pPr>
                <w:r w:rsidRPr="00CC17A5">
                  <w:rPr>
                    <w:szCs w:val="24"/>
                  </w:rPr>
                  <w:t xml:space="preserve">Ausfall wegen </w:t>
                </w:r>
                <w:sdt>
                  <w:sdtPr>
                    <w:rPr>
                      <w:szCs w:val="24"/>
                    </w:rPr>
                    <w:alias w:val="Ausfallgrund Lehrkraft c"/>
                    <w:tag w:val="ID_Ausfall_LK_c"/>
                    <w:id w:val="-627237051"/>
                    <w:placeholder>
                      <w:docPart w:val="E54300649B874F0585A156DFDA9D67DA"/>
                    </w:placeholder>
                    <w:showingPlcHdr/>
                    <w:dropDownList>
                      <w:listItem w:displayText="XXX" w:value="XXX"/>
                      <w:listItem w:displayText="Teilzeit aus familiären Gründen" w:value="Teilzeit aus familiären Gründen"/>
                      <w:listItem w:displayText="Voraussetzungslose Teilzeit" w:value="Voraussetzungslose Teilzeit"/>
                      <w:listItem w:displayText="vorübergeh. betriebl. Bedarf" w:value="vorübergeh. betriebl. Bedarf"/>
                      <w:listItem w:displayText="Mutterschutz" w:value="Mutterschutz"/>
                      <w:listItem w:displayText="Elternzeit" w:value="Elternzeit"/>
                      <w:listItem w:displayText="Erkrankung" w:value="Erkrankung"/>
                      <w:listItem w:displayText="Abordnung (nicht an Schule)" w:value="Abordnung (nicht an Schule)"/>
                      <w:listItem w:displayText="Diensterleichterung" w:value="Diensterleichterung"/>
                      <w:listItem w:displayText="Wiedereingliederung" w:value="Wiedereingliederung"/>
                      <w:listItem w:displayText="Beschäftigungsverbot" w:value="Beschäftigungsverbot"/>
                      <w:listItem w:displayText="personenbedingte Gründe" w:value="personenbedingte Gründe"/>
                      <w:listItem w:displayText="Eigenart der Arbeitsleistung" w:value="Eigenart der Arbeitsleistung"/>
                    </w:dropDownList>
                  </w:sdtPr>
                  <w:sdtEndPr/>
                  <w:sdtContent>
                    <w:r w:rsidR="00726213">
                      <w:rPr>
                        <w:rStyle w:val="Platzhaltertext"/>
                      </w:rPr>
                      <w:t>XXX</w:t>
                    </w:r>
                  </w:sdtContent>
                </w:sdt>
              </w:p>
            </w:tc>
            <w:tc>
              <w:tcPr>
                <w:tcW w:w="709" w:type="dxa"/>
                <w:vAlign w:val="center"/>
              </w:tcPr>
              <w:p w14:paraId="1573D87C" w14:textId="77777777" w:rsidR="00C506B1" w:rsidRDefault="00C506B1" w:rsidP="00EC4617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von</w:t>
                </w:r>
              </w:p>
            </w:tc>
            <w:sdt>
              <w:sdtPr>
                <w:rPr>
                  <w:sz w:val="28"/>
                  <w:szCs w:val="28"/>
                </w:rPr>
                <w:alias w:val="Beginn des Ausfalls von Lehrkraft c"/>
                <w:tag w:val=" ID_Beginn_Ausfall_LK_c"/>
                <w:id w:val="617262987"/>
                <w:placeholder>
                  <w:docPart w:val="4CFF93C454BFCA409C8E5AD494480B7A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1844D14F" w14:textId="77777777" w:rsidR="00C506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715" w:type="dxa"/>
                <w:vAlign w:val="center"/>
              </w:tcPr>
              <w:p w14:paraId="231E8962" w14:textId="77777777" w:rsidR="00C506B1" w:rsidRDefault="00C506B1" w:rsidP="00EC4617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bis</w:t>
                </w:r>
              </w:p>
            </w:tc>
            <w:sdt>
              <w:sdtPr>
                <w:rPr>
                  <w:sz w:val="28"/>
                  <w:szCs w:val="28"/>
                </w:rPr>
                <w:alias w:val="Ende des Ausfalls von Lehrkraft c"/>
                <w:tag w:val="ID_Ende_Ausfall_LK_c"/>
                <w:id w:val="-752352059"/>
                <w:placeholder>
                  <w:docPart w:val="A9BA3E7ED613964FABE55563486B4E1B"/>
                </w:placeholder>
                <w:showingPlcHdr/>
                <w:text/>
              </w:sdtPr>
              <w:sdtEndPr/>
              <w:sdtContent>
                <w:tc>
                  <w:tcPr>
                    <w:tcW w:w="1836" w:type="dxa"/>
                    <w:shd w:val="clear" w:color="auto" w:fill="D9D9D9" w:themeFill="background1" w:themeFillShade="D9"/>
                    <w:vAlign w:val="center"/>
                  </w:tcPr>
                  <w:p w14:paraId="65894B97" w14:textId="77777777" w:rsidR="00C506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4A67D8C0" w14:textId="77777777" w:rsidR="00C506B1" w:rsidRDefault="00C506B1" w:rsidP="00C506B1">
          <w:pPr>
            <w:jc w:val="both"/>
            <w:rPr>
              <w:szCs w:val="24"/>
            </w:rPr>
          </w:pPr>
        </w:p>
        <w:p w14:paraId="6F6F0DEB" w14:textId="77777777" w:rsidR="005F2172" w:rsidRDefault="00C506B1" w:rsidP="00C506B1">
          <w:pPr>
            <w:jc w:val="both"/>
            <w:rPr>
              <w:szCs w:val="24"/>
            </w:rPr>
          </w:pPr>
          <w:r w:rsidRPr="00755C81">
            <w:rPr>
              <w:b/>
              <w:bCs/>
              <w:szCs w:val="24"/>
            </w:rPr>
            <w:t>Prognose:</w:t>
          </w:r>
          <w:r w:rsidRPr="00CC17A5">
            <w:rPr>
              <w:szCs w:val="24"/>
            </w:rPr>
            <w:t xml:space="preserve"> </w:t>
          </w:r>
          <w:sdt>
            <w:sdtPr>
              <w:rPr>
                <w:szCs w:val="24"/>
              </w:rPr>
              <w:alias w:val="Prognosemitteilung Lehrkraft c"/>
              <w:tag w:val="ID_Prognosemitteilung_LK_c"/>
              <w:id w:val="-2090228597"/>
              <w:placeholder>
                <w:docPart w:val="8F6F2A1DE0E4435D99908EDACB9F1269"/>
              </w:placeholder>
              <w:dropDownList>
                <w:listItem w:displayText="XXX" w:value="XXX"/>
                <w:listItem w:displayText="Im Telefonat am" w:value="Im Telefonat am"/>
                <w:listItem w:displayText="In der E-Mail vom" w:value="In der E-Mail vom"/>
                <w:listItem w:displayText="Im Gespräch am" w:value="Im Gespräch am"/>
              </w:dropDownList>
            </w:sdtPr>
            <w:sdtEndPr/>
            <w:sdtContent>
              <w:r w:rsidR="00605C0F">
                <w:rPr>
                  <w:szCs w:val="24"/>
                </w:rPr>
                <w:t>XXX</w:t>
              </w:r>
            </w:sdtContent>
          </w:sdt>
          <w:r w:rsidR="005F2172">
            <w:rPr>
              <w:szCs w:val="24"/>
            </w:rPr>
            <w:t xml:space="preserve"> </w:t>
          </w:r>
          <w:sdt>
            <w:sdtPr>
              <w:rPr>
                <w:szCs w:val="24"/>
                <w:shd w:val="clear" w:color="auto" w:fill="D9D9D9" w:themeFill="background1" w:themeFillShade="D9"/>
              </w:rPr>
              <w:alias w:val="Datum eintragen, wenn Prognose für LK c notwendig"/>
              <w:tag w:val="ID_Datum_Prognose_c"/>
              <w:id w:val="453992508"/>
              <w:placeholder>
                <w:docPart w:val="9F60A2350F4D4FBF9BAC4870C27BA152"/>
              </w:placeholder>
              <w15:color w:val="C0C0C0"/>
              <w:text/>
            </w:sdtPr>
            <w:sdtEndPr/>
            <w:sdtContent>
              <w:r w:rsidR="005F2172" w:rsidRPr="00AD1455">
                <w:rPr>
                  <w:szCs w:val="24"/>
                  <w:shd w:val="clear" w:color="auto" w:fill="D9D9D9" w:themeFill="background1" w:themeFillShade="D9"/>
                </w:rPr>
                <w:t xml:space="preserve">   </w:t>
              </w:r>
              <w:r w:rsidR="005F2172">
                <w:rPr>
                  <w:szCs w:val="24"/>
                  <w:shd w:val="clear" w:color="auto" w:fill="D9D9D9" w:themeFill="background1" w:themeFillShade="D9"/>
                </w:rPr>
                <w:t xml:space="preserve">              </w:t>
              </w:r>
            </w:sdtContent>
          </w:sdt>
          <w:r w:rsidR="00AB5C77">
            <w:rPr>
              <w:szCs w:val="24"/>
            </w:rPr>
            <w:t xml:space="preserve"> </w:t>
          </w:r>
          <w:r w:rsidRPr="00CC17A5">
            <w:rPr>
              <w:szCs w:val="24"/>
            </w:rPr>
            <w:t xml:space="preserve">hat die Lehrkraft mitgeteilt, dass sie/er beabsichtigt, </w:t>
          </w:r>
        </w:p>
        <w:p w14:paraId="06A1A2BA" w14:textId="77777777" w:rsidR="005F2172" w:rsidRDefault="00C506B1" w:rsidP="00C506B1">
          <w:pPr>
            <w:jc w:val="both"/>
            <w:rPr>
              <w:szCs w:val="24"/>
            </w:rPr>
          </w:pPr>
          <w:r w:rsidRPr="00CC17A5">
            <w:rPr>
              <w:szCs w:val="24"/>
            </w:rPr>
            <w:t>die Stundenreduzierung mit mindestens</w:t>
          </w:r>
          <w:r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Anzahl der prognostizierten Ausfallstunden LK c"/>
              <w:tag w:val="ID_Prognose_Stunden_LK_c"/>
              <w:id w:val="1445275483"/>
              <w:placeholder>
                <w:docPart w:val="8EEA748700552145BE8993EE358E918B"/>
              </w:placeholder>
              <w:text/>
            </w:sdtPr>
            <w:sdtEndPr/>
            <w:sdtContent>
              <w:r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</w:t>
              </w:r>
              <w:r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 w:rsidRPr="00CC17A5">
            <w:rPr>
              <w:szCs w:val="24"/>
            </w:rPr>
            <w:t xml:space="preserve"> Wochenstunden bis mindestens</w:t>
          </w:r>
        </w:p>
        <w:p w14:paraId="0CF3241B" w14:textId="0D41BBC8" w:rsidR="00C506B1" w:rsidRDefault="00C506B1" w:rsidP="00C506B1">
          <w:pPr>
            <w:jc w:val="both"/>
            <w:rPr>
              <w:szCs w:val="24"/>
            </w:rPr>
          </w:pPr>
          <w:r w:rsidRPr="00CC17A5">
            <w:rPr>
              <w:szCs w:val="24"/>
            </w:rPr>
            <w:t>zum</w:t>
          </w:r>
          <w:r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Datum, bis zu dem Prognose von LK c ausgesprochen wurde"/>
              <w:tag w:val="ID_Mindestdatum_Prognose_c"/>
              <w:id w:val="475721966"/>
              <w:placeholder>
                <w:docPart w:val="1F4D625CC995094AB9AAB21FDB0CF00A"/>
              </w:placeholder>
              <w:text/>
            </w:sdtPr>
            <w:sdtEndPr/>
            <w:sdtContent>
              <w:r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    </w:t>
              </w:r>
              <w:r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>
            <w:rPr>
              <w:szCs w:val="24"/>
            </w:rPr>
            <w:t xml:space="preserve"> weiterzuführen.</w:t>
          </w:r>
        </w:p>
        <w:p w14:paraId="53132E5D" w14:textId="77777777" w:rsidR="00381AF7" w:rsidRDefault="00381AF7" w:rsidP="00894DA8">
          <w:pPr>
            <w:jc w:val="both"/>
            <w:rPr>
              <w:szCs w:val="24"/>
            </w:rPr>
          </w:pPr>
        </w:p>
        <w:p w14:paraId="1B042B4C" w14:textId="77777777" w:rsidR="00C506B1" w:rsidRPr="00894DA8" w:rsidRDefault="00C506B1" w:rsidP="00C506B1">
          <w:pPr>
            <w:pStyle w:val="Listenabsatz"/>
            <w:numPr>
              <w:ilvl w:val="0"/>
              <w:numId w:val="9"/>
            </w:numPr>
            <w:jc w:val="both"/>
            <w:rPr>
              <w:szCs w:val="24"/>
            </w:rPr>
          </w:pPr>
          <w:r w:rsidRPr="00894DA8">
            <w:rPr>
              <w:b/>
              <w:bCs/>
              <w:szCs w:val="24"/>
            </w:rPr>
            <w:t>Vertretung der Lehrkraft (LK):</w:t>
          </w:r>
          <w:r w:rsidRPr="00894DA8">
            <w:rPr>
              <w:szCs w:val="24"/>
            </w:rPr>
            <w:t xml:space="preserve">  </w:t>
          </w:r>
        </w:p>
        <w:p w14:paraId="09FDBAE2" w14:textId="77777777" w:rsidR="00C506B1" w:rsidRDefault="00C506B1" w:rsidP="00C506B1">
          <w:pPr>
            <w:jc w:val="both"/>
            <w:rPr>
              <w:szCs w:val="24"/>
            </w:rPr>
          </w:pPr>
        </w:p>
        <w:tbl>
          <w:tblPr>
            <w:tblW w:w="102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392"/>
            <w:gridCol w:w="2281"/>
            <w:gridCol w:w="1985"/>
            <w:gridCol w:w="1701"/>
            <w:gridCol w:w="1842"/>
          </w:tblGrid>
          <w:tr w:rsidR="00C506B1" w:rsidRPr="007A41B1" w14:paraId="3029BA48" w14:textId="77777777" w:rsidTr="00EC4617">
            <w:trPr>
              <w:trHeight w:val="697"/>
            </w:trPr>
            <w:sdt>
              <w:sdtPr>
                <w:rPr>
                  <w:sz w:val="28"/>
                  <w:szCs w:val="28"/>
                </w:rPr>
                <w:alias w:val="Nachname, der zu vertretenden Lehrkraft d eintragen"/>
                <w:tag w:val="ID_Nachname_LK_d"/>
                <w:id w:val="-863207859"/>
                <w:placeholder>
                  <w:docPart w:val="EB44DBD23FC7D5439033FAAC81E18551"/>
                </w:placeholder>
                <w:showingPlcHdr/>
                <w:text/>
              </w:sdtPr>
              <w:sdtEndPr/>
              <w:sdtContent>
                <w:tc>
                  <w:tcPr>
                    <w:tcW w:w="2392" w:type="dxa"/>
                    <w:shd w:val="clear" w:color="auto" w:fill="D9D9D9" w:themeFill="background1" w:themeFillShade="D9"/>
                    <w:vAlign w:val="center"/>
                  </w:tcPr>
                  <w:p w14:paraId="65F73363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Vorname, der zu vertretenden Lehrkraft d eintragen"/>
                <w:tag w:val="ID_Vorname_LK_d"/>
                <w:id w:val="-1241171172"/>
                <w:placeholder>
                  <w:docPart w:val="29AE57C21D5B0042B9C425A6E6FFE464"/>
                </w:placeholder>
                <w:showingPlcHdr/>
                <w:text/>
              </w:sdtPr>
              <w:sdtEndPr/>
              <w:sdtContent>
                <w:tc>
                  <w:tcPr>
                    <w:tcW w:w="2281" w:type="dxa"/>
                    <w:shd w:val="clear" w:color="auto" w:fill="D9D9D9" w:themeFill="background1" w:themeFillShade="D9"/>
                    <w:vAlign w:val="center"/>
                  </w:tcPr>
                  <w:p w14:paraId="577B3B26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Anzahl der Stunden, die für Lehrkraft d vertreten werden"/>
                <w:tag w:val="ID_Stunden_LK_d"/>
                <w:id w:val="-138889238"/>
                <w:placeholder>
                  <w:docPart w:val="75EDCDCDFC660449B394341A9569D3CF"/>
                </w:placeholder>
                <w:showingPlcHdr/>
                <w:text/>
              </w:sdtPr>
              <w:sdtEndPr/>
              <w:sdtContent>
                <w:tc>
                  <w:tcPr>
                    <w:tcW w:w="1985" w:type="dxa"/>
                    <w:shd w:val="clear" w:color="auto" w:fill="D9D9D9" w:themeFill="background1" w:themeFillShade="D9"/>
                    <w:vAlign w:val="center"/>
                  </w:tcPr>
                  <w:p w14:paraId="2D990702" w14:textId="77777777" w:rsidR="00C506B1" w:rsidRPr="007A41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Fächer der zu vertretenden Lehrkraft d eintragen"/>
                <w:tag w:val="ID_Faecher_LK_d"/>
                <w:id w:val="-59940118"/>
                <w:placeholder>
                  <w:docPart w:val="CCBB9256ECBBB143840465B9D40EEF5E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62AEA846" w14:textId="77777777" w:rsidR="00C506B1" w:rsidRPr="00541C5B" w:rsidRDefault="00C506B1" w:rsidP="00EC4617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alias w:val="Personalnummer der zu vertretenden Lehrkraft d eintragen"/>
                <w:tag w:val="ID_PNR_LK_d"/>
                <w:id w:val="-223759708"/>
                <w:placeholder>
                  <w:docPart w:val="1467442EE1F257418D9752266CDF2E68"/>
                </w:placeholder>
                <w:showingPlcHdr/>
                <w:text/>
              </w:sdtPr>
              <w:sdtEndPr/>
              <w:sdtContent>
                <w:tc>
                  <w:tcPr>
                    <w:tcW w:w="1842" w:type="dxa"/>
                    <w:shd w:val="clear" w:color="auto" w:fill="D9D9D9" w:themeFill="background1" w:themeFillShade="D9"/>
                    <w:vAlign w:val="center"/>
                  </w:tcPr>
                  <w:p w14:paraId="617A6962" w14:textId="77777777" w:rsidR="00C506B1" w:rsidRPr="00541C5B" w:rsidRDefault="00C506B1" w:rsidP="00EC4617">
                    <w:pPr>
                      <w:rPr>
                        <w:sz w:val="28"/>
                        <w:szCs w:val="28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  <w:tr w:rsidR="00C506B1" w:rsidRPr="00432197" w14:paraId="612759A1" w14:textId="77777777" w:rsidTr="00EC4617">
            <w:trPr>
              <w:trHeight w:val="567"/>
            </w:trPr>
            <w:tc>
              <w:tcPr>
                <w:tcW w:w="2392" w:type="dxa"/>
              </w:tcPr>
              <w:p w14:paraId="4BDC224A" w14:textId="77777777" w:rsidR="00C506B1" w:rsidRPr="00432197" w:rsidRDefault="00C506B1" w:rsidP="00EC4617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Name</w:t>
                </w:r>
              </w:p>
            </w:tc>
            <w:tc>
              <w:tcPr>
                <w:tcW w:w="2281" w:type="dxa"/>
              </w:tcPr>
              <w:p w14:paraId="571C4B52" w14:textId="77777777" w:rsidR="00C506B1" w:rsidRPr="00432197" w:rsidRDefault="00C506B1" w:rsidP="00EC4617">
                <w:pPr>
                  <w:jc w:val="both"/>
                  <w:rPr>
                    <w:szCs w:val="24"/>
                  </w:rPr>
                </w:pPr>
                <w:r w:rsidRPr="00432197">
                  <w:rPr>
                    <w:szCs w:val="24"/>
                  </w:rPr>
                  <w:t>Vorname</w:t>
                </w:r>
              </w:p>
            </w:tc>
            <w:tc>
              <w:tcPr>
                <w:tcW w:w="1985" w:type="dxa"/>
              </w:tcPr>
              <w:p w14:paraId="73826BD7" w14:textId="77777777" w:rsidR="00C506B1" w:rsidRPr="00432197" w:rsidRDefault="00C506B1" w:rsidP="00EC4617">
                <w:pPr>
                  <w:rPr>
                    <w:szCs w:val="24"/>
                  </w:rPr>
                </w:pPr>
                <w:r>
                  <w:rPr>
                    <w:sz w:val="22"/>
                    <w:szCs w:val="22"/>
                  </w:rPr>
                  <w:t xml:space="preserve">Für LK zu  </w:t>
                </w:r>
                <w:r w:rsidRPr="00755C81">
                  <w:rPr>
                    <w:sz w:val="22"/>
                    <w:szCs w:val="22"/>
                  </w:rPr>
                  <w:t>vertreten</w:t>
                </w:r>
                <w:r>
                  <w:rPr>
                    <w:sz w:val="22"/>
                    <w:szCs w:val="22"/>
                  </w:rPr>
                  <w:t>d</w:t>
                </w:r>
                <w:r w:rsidRPr="00755C81">
                  <w:rPr>
                    <w:sz w:val="22"/>
                    <w:szCs w:val="22"/>
                  </w:rPr>
                  <w:t>e Std.</w:t>
                </w:r>
              </w:p>
            </w:tc>
            <w:tc>
              <w:tcPr>
                <w:tcW w:w="1701" w:type="dxa"/>
              </w:tcPr>
              <w:p w14:paraId="6D701C40" w14:textId="77777777" w:rsidR="00C506B1" w:rsidRDefault="00C506B1" w:rsidP="00EC4617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LK </w:t>
                </w:r>
                <w:r w:rsidRPr="00755C81">
                  <w:rPr>
                    <w:sz w:val="22"/>
                    <w:szCs w:val="22"/>
                  </w:rPr>
                  <w:t>unterrichtet die Fächer</w:t>
                </w:r>
              </w:p>
            </w:tc>
            <w:tc>
              <w:tcPr>
                <w:tcW w:w="1842" w:type="dxa"/>
              </w:tcPr>
              <w:p w14:paraId="00F8BAEA" w14:textId="77777777" w:rsidR="00C506B1" w:rsidRDefault="00C506B1" w:rsidP="00EC4617">
                <w:pPr>
                  <w:jc w:val="both"/>
                  <w:rPr>
                    <w:sz w:val="22"/>
                    <w:szCs w:val="22"/>
                  </w:rPr>
                </w:pPr>
                <w:r w:rsidRPr="00755C81">
                  <w:rPr>
                    <w:sz w:val="22"/>
                    <w:szCs w:val="22"/>
                  </w:rPr>
                  <w:t>Personalnr.</w:t>
                </w:r>
              </w:p>
            </w:tc>
          </w:tr>
        </w:tbl>
        <w:p w14:paraId="3DA65F4A" w14:textId="77777777" w:rsidR="00C506B1" w:rsidRPr="003F0C77" w:rsidRDefault="00C506B1" w:rsidP="00C506B1">
          <w:pPr>
            <w:jc w:val="both"/>
            <w:rPr>
              <w:sz w:val="2"/>
              <w:szCs w:val="2"/>
            </w:rPr>
          </w:pPr>
        </w:p>
        <w:tbl>
          <w:tblPr>
            <w:tblStyle w:val="Tabellenraster"/>
            <w:tblW w:w="10201" w:type="dxa"/>
            <w:tblLook w:val="04A0" w:firstRow="1" w:lastRow="0" w:firstColumn="1" w:lastColumn="0" w:noHBand="0" w:noVBand="1"/>
          </w:tblPr>
          <w:tblGrid>
            <w:gridCol w:w="5240"/>
            <w:gridCol w:w="709"/>
            <w:gridCol w:w="1701"/>
            <w:gridCol w:w="715"/>
            <w:gridCol w:w="1836"/>
          </w:tblGrid>
          <w:tr w:rsidR="00C506B1" w14:paraId="258DC4E8" w14:textId="77777777" w:rsidTr="00EC4617">
            <w:trPr>
              <w:trHeight w:val="510"/>
            </w:trPr>
            <w:tc>
              <w:tcPr>
                <w:tcW w:w="5240" w:type="dxa"/>
                <w:vAlign w:val="center"/>
              </w:tcPr>
              <w:p w14:paraId="32A26B1B" w14:textId="128212E9" w:rsidR="00C506B1" w:rsidRDefault="00C506B1" w:rsidP="00EC4617">
                <w:pPr>
                  <w:rPr>
                    <w:szCs w:val="24"/>
                  </w:rPr>
                </w:pPr>
                <w:r w:rsidRPr="00CC17A5">
                  <w:rPr>
                    <w:szCs w:val="24"/>
                  </w:rPr>
                  <w:t xml:space="preserve">Ausfall wegen </w:t>
                </w:r>
                <w:sdt>
                  <w:sdtPr>
                    <w:rPr>
                      <w:szCs w:val="24"/>
                    </w:rPr>
                    <w:alias w:val="Ausfallgrund Lehrkraft d"/>
                    <w:tag w:val="ID_Ausfall_LK_d"/>
                    <w:id w:val="-253739981"/>
                    <w:placeholder>
                      <w:docPart w:val="F2FD30DA130B4D0B988FF57B5680A9D2"/>
                    </w:placeholder>
                    <w:dropDownList>
                      <w:listItem w:displayText="XXX" w:value="XXX"/>
                      <w:listItem w:displayText="Teilzeit aus familiären Gründen" w:value="Teilzeit aus familiären Gründen"/>
                      <w:listItem w:displayText="Voraussetzungslose Teilzeit" w:value="Voraussetzungslose Teilzeit"/>
                      <w:listItem w:displayText="vorübergeh. betriebl. Bedarf" w:value="vorübergeh. betriebl. Bedarf"/>
                      <w:listItem w:displayText="Mutterschutz" w:value="Mutterschutz"/>
                      <w:listItem w:displayText="Elternzeit" w:value="Elternzeit"/>
                      <w:listItem w:displayText="Erkrankung" w:value="Erkrankung"/>
                      <w:listItem w:displayText="Abordnung (nicht an Schule)" w:value="Abordnung (nicht an Schule)"/>
                      <w:listItem w:displayText="Diensterleichterung" w:value="Diensterleichterung"/>
                      <w:listItem w:displayText="Wiedereingliederung" w:value="Wiedereingliederung"/>
                      <w:listItem w:displayText="Beschäftigungsverbot" w:value="Beschäftigungsverbot"/>
                      <w:listItem w:displayText="personenbedingte Gründe" w:value="personenbedingte Gründe"/>
                      <w:listItem w:displayText="Eigenart der Arbeitsleistung" w:value="Eigenart der Arbeitsleistung"/>
                    </w:dropDownList>
                  </w:sdtPr>
                  <w:sdtEndPr/>
                  <w:sdtContent>
                    <w:r w:rsidR="00EF2530">
                      <w:rPr>
                        <w:szCs w:val="24"/>
                      </w:rPr>
                      <w:t>XXX</w:t>
                    </w:r>
                  </w:sdtContent>
                </w:sdt>
              </w:p>
            </w:tc>
            <w:tc>
              <w:tcPr>
                <w:tcW w:w="709" w:type="dxa"/>
                <w:vAlign w:val="center"/>
              </w:tcPr>
              <w:p w14:paraId="1BF3C0C1" w14:textId="77777777" w:rsidR="00C506B1" w:rsidRDefault="00C506B1" w:rsidP="00EC4617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von</w:t>
                </w:r>
              </w:p>
            </w:tc>
            <w:sdt>
              <w:sdtPr>
                <w:rPr>
                  <w:sz w:val="28"/>
                  <w:szCs w:val="28"/>
                </w:rPr>
                <w:alias w:val="Beginn des Ausfalls von Lehrkraft d"/>
                <w:tag w:val="ID_Beginn_Ausfall_LK_d"/>
                <w:id w:val="-1718500994"/>
                <w:placeholder>
                  <w:docPart w:val="91DB805D2183B544B7C9ACADD8718D48"/>
                </w:placeholder>
                <w:showingPlcHdr/>
                <w:text/>
              </w:sdtPr>
              <w:sdtEndPr/>
              <w:sdtContent>
                <w:tc>
                  <w:tcPr>
                    <w:tcW w:w="1701" w:type="dxa"/>
                    <w:shd w:val="clear" w:color="auto" w:fill="D9D9D9" w:themeFill="background1" w:themeFillShade="D9"/>
                    <w:vAlign w:val="center"/>
                  </w:tcPr>
                  <w:p w14:paraId="71366CB3" w14:textId="77777777" w:rsidR="00C506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715" w:type="dxa"/>
                <w:vAlign w:val="center"/>
              </w:tcPr>
              <w:p w14:paraId="4FF4FEE5" w14:textId="77777777" w:rsidR="00C506B1" w:rsidRDefault="00C506B1" w:rsidP="00EC4617">
                <w:pPr>
                  <w:jc w:val="right"/>
                  <w:rPr>
                    <w:szCs w:val="24"/>
                  </w:rPr>
                </w:pPr>
                <w:r>
                  <w:rPr>
                    <w:szCs w:val="24"/>
                  </w:rPr>
                  <w:t>bis</w:t>
                </w:r>
              </w:p>
            </w:tc>
            <w:sdt>
              <w:sdtPr>
                <w:rPr>
                  <w:sz w:val="28"/>
                  <w:szCs w:val="28"/>
                </w:rPr>
                <w:alias w:val="Ende des Ausfalls von Lehrkraft d"/>
                <w:tag w:val="ID_Ende_Ausfall_LK_d"/>
                <w:id w:val="1601758558"/>
                <w:placeholder>
                  <w:docPart w:val="E83AEC4CE29BBC40B3EB089E62A05ECE"/>
                </w:placeholder>
                <w:showingPlcHdr/>
                <w:text/>
              </w:sdtPr>
              <w:sdtEndPr/>
              <w:sdtContent>
                <w:tc>
                  <w:tcPr>
                    <w:tcW w:w="1836" w:type="dxa"/>
                    <w:shd w:val="clear" w:color="auto" w:fill="D9D9D9" w:themeFill="background1" w:themeFillShade="D9"/>
                    <w:vAlign w:val="center"/>
                  </w:tcPr>
                  <w:p w14:paraId="04E37861" w14:textId="77777777" w:rsidR="00C506B1" w:rsidRDefault="00C506B1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4AC7BD71" w14:textId="77777777" w:rsidR="00C506B1" w:rsidRDefault="00C506B1" w:rsidP="00C506B1">
          <w:pPr>
            <w:jc w:val="both"/>
            <w:rPr>
              <w:szCs w:val="24"/>
            </w:rPr>
          </w:pPr>
        </w:p>
        <w:p w14:paraId="7684E754" w14:textId="77777777" w:rsidR="001B41BC" w:rsidRDefault="00C506B1" w:rsidP="00C506B1">
          <w:pPr>
            <w:jc w:val="both"/>
            <w:rPr>
              <w:szCs w:val="24"/>
            </w:rPr>
          </w:pPr>
          <w:r w:rsidRPr="00755C81">
            <w:rPr>
              <w:b/>
              <w:bCs/>
              <w:szCs w:val="24"/>
            </w:rPr>
            <w:t>Prognose:</w:t>
          </w:r>
          <w:r w:rsidRPr="00CC17A5">
            <w:rPr>
              <w:szCs w:val="24"/>
            </w:rPr>
            <w:t xml:space="preserve"> </w:t>
          </w:r>
          <w:sdt>
            <w:sdtPr>
              <w:rPr>
                <w:szCs w:val="24"/>
              </w:rPr>
              <w:alias w:val="Prognosemitteilung Lehrkraft d"/>
              <w:tag w:val="ID_Prognosemitteilung_LK_d"/>
              <w:id w:val="-1840844856"/>
              <w:placeholder>
                <w:docPart w:val="E2E72F01F6444F9AAB61FB656812417D"/>
              </w:placeholder>
              <w:dropDownList>
                <w:listItem w:displayText="XXX" w:value="XXX"/>
                <w:listItem w:displayText="Im Telefonat am" w:value="Im Telefonat am"/>
                <w:listItem w:displayText="In der E-Mail vom" w:value="In der E-Mail vom"/>
                <w:listItem w:displayText="Im Gespräch am" w:value="Im Gespräch am"/>
              </w:dropDownList>
            </w:sdtPr>
            <w:sdtEndPr/>
            <w:sdtContent>
              <w:r w:rsidR="00605C0F">
                <w:rPr>
                  <w:szCs w:val="24"/>
                </w:rPr>
                <w:t>XXX</w:t>
              </w:r>
            </w:sdtContent>
          </w:sdt>
          <w:r>
            <w:rPr>
              <w:szCs w:val="24"/>
            </w:rPr>
            <w:t xml:space="preserve"> </w:t>
          </w:r>
          <w:r w:rsidRPr="00CC17A5">
            <w:rPr>
              <w:szCs w:val="24"/>
            </w:rPr>
            <w:t xml:space="preserve"> </w:t>
          </w:r>
          <w:sdt>
            <w:sdtPr>
              <w:rPr>
                <w:szCs w:val="24"/>
                <w:shd w:val="clear" w:color="auto" w:fill="D9D9D9" w:themeFill="background1" w:themeFillShade="D9"/>
              </w:rPr>
              <w:alias w:val="Datum eintragen, wenn Prognose für LK d notwendig"/>
              <w:tag w:val="ID_Datum_Prognose_d"/>
              <w:id w:val="-1828352447"/>
              <w:placeholder>
                <w:docPart w:val="D602E87251ED4394881BEA1921BA3368"/>
              </w:placeholder>
              <w15:color w:val="C0C0C0"/>
              <w:text/>
            </w:sdtPr>
            <w:sdtEndPr/>
            <w:sdtContent>
              <w:r w:rsidR="001B41BC" w:rsidRPr="00AD1455">
                <w:rPr>
                  <w:szCs w:val="24"/>
                  <w:shd w:val="clear" w:color="auto" w:fill="D9D9D9" w:themeFill="background1" w:themeFillShade="D9"/>
                </w:rPr>
                <w:t xml:space="preserve">   </w:t>
              </w:r>
              <w:r w:rsidR="001B41BC">
                <w:rPr>
                  <w:szCs w:val="24"/>
                  <w:shd w:val="clear" w:color="auto" w:fill="D9D9D9" w:themeFill="background1" w:themeFillShade="D9"/>
                </w:rPr>
                <w:t xml:space="preserve">              </w:t>
              </w:r>
            </w:sdtContent>
          </w:sdt>
          <w:r w:rsidR="001B41BC">
            <w:rPr>
              <w:szCs w:val="24"/>
            </w:rPr>
            <w:t xml:space="preserve"> </w:t>
          </w:r>
          <w:r w:rsidRPr="00CC17A5">
            <w:rPr>
              <w:szCs w:val="24"/>
            </w:rPr>
            <w:t xml:space="preserve">hat die Lehrkraft mitgeteilt, dass sie/er beabsichtigt, </w:t>
          </w:r>
        </w:p>
        <w:p w14:paraId="46E112E7" w14:textId="77777777" w:rsidR="001B41BC" w:rsidRDefault="00C506B1" w:rsidP="00C506B1">
          <w:pPr>
            <w:jc w:val="both"/>
            <w:rPr>
              <w:szCs w:val="24"/>
            </w:rPr>
          </w:pPr>
          <w:r w:rsidRPr="00CC17A5">
            <w:rPr>
              <w:szCs w:val="24"/>
            </w:rPr>
            <w:t>die Stundenreduzierung mit mindestens</w:t>
          </w:r>
          <w:r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Anzahl der prognostizierten Ausfallstunden LK d"/>
              <w:tag w:val="ID_Prognose_Stunden_LK_d"/>
              <w:id w:val="-1367983115"/>
              <w:placeholder>
                <w:docPart w:val="18ED9A00FC5CC9488C3BF988528F8277"/>
              </w:placeholder>
              <w:text/>
            </w:sdtPr>
            <w:sdtEndPr/>
            <w:sdtContent>
              <w:r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</w:t>
              </w:r>
              <w:r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 w:rsidRPr="00CC17A5">
            <w:rPr>
              <w:szCs w:val="24"/>
            </w:rPr>
            <w:t xml:space="preserve"> Wochenstunden bis mindestens </w:t>
          </w:r>
        </w:p>
        <w:p w14:paraId="6BBB64A0" w14:textId="367C41D4" w:rsidR="00C506B1" w:rsidRDefault="00C506B1" w:rsidP="00C506B1">
          <w:pPr>
            <w:jc w:val="both"/>
            <w:rPr>
              <w:szCs w:val="24"/>
            </w:rPr>
          </w:pPr>
          <w:r w:rsidRPr="00CC17A5">
            <w:rPr>
              <w:szCs w:val="24"/>
            </w:rPr>
            <w:t>zum</w:t>
          </w:r>
          <w:r>
            <w:rPr>
              <w:szCs w:val="24"/>
            </w:rPr>
            <w:t xml:space="preserve"> </w:t>
          </w:r>
          <w:sdt>
            <w:sdtPr>
              <w:rPr>
                <w:color w:val="000000" w:themeColor="text1"/>
                <w:sz w:val="28"/>
                <w:szCs w:val="28"/>
                <w:highlight w:val="lightGray"/>
              </w:rPr>
              <w:alias w:val="Datum, bis zu dem Prognose von LK d ausgesprochen wurde"/>
              <w:tag w:val="ID_Mindestdatum_Prognose_d"/>
              <w:id w:val="1965612698"/>
              <w:placeholder>
                <w:docPart w:val="69EB78175490D14B9922EFF2B7C5B710"/>
              </w:placeholder>
              <w:text/>
            </w:sdtPr>
            <w:sdtEndPr/>
            <w:sdtContent>
              <w:r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         </w:t>
              </w:r>
              <w:r w:rsidRPr="00BE3EBE">
                <w:rPr>
                  <w:color w:val="000000" w:themeColor="text1"/>
                  <w:sz w:val="28"/>
                  <w:szCs w:val="28"/>
                  <w:highlight w:val="lightGray"/>
                </w:rPr>
                <w:t xml:space="preserve"> </w:t>
              </w:r>
            </w:sdtContent>
          </w:sdt>
          <w:r>
            <w:rPr>
              <w:szCs w:val="24"/>
            </w:rPr>
            <w:t xml:space="preserve"> weiterzuführen.</w:t>
          </w:r>
        </w:p>
        <w:p w14:paraId="1B42A1D2" w14:textId="77777777" w:rsidR="00C506B1" w:rsidRPr="00894DA8" w:rsidRDefault="00C506B1" w:rsidP="00894DA8">
          <w:pPr>
            <w:jc w:val="both"/>
            <w:rPr>
              <w:szCs w:val="24"/>
            </w:rPr>
          </w:pPr>
        </w:p>
        <w:p w14:paraId="2A8B6C37" w14:textId="77777777" w:rsidR="007947EA" w:rsidRPr="00CC17A5" w:rsidRDefault="007947EA" w:rsidP="003E0A6F">
          <w:pPr>
            <w:jc w:val="both"/>
            <w:rPr>
              <w:b/>
              <w:szCs w:val="24"/>
            </w:rPr>
          </w:pPr>
        </w:p>
        <w:p w14:paraId="73C3E3FC" w14:textId="48E091D4" w:rsidR="003B1630" w:rsidRPr="00D77A2D" w:rsidRDefault="003D72FF" w:rsidP="00D77A2D">
          <w:pPr>
            <w:jc w:val="both"/>
            <w:rPr>
              <w:bCs/>
              <w:sz w:val="28"/>
              <w:szCs w:val="28"/>
            </w:rPr>
          </w:pPr>
          <w:r>
            <w:rPr>
              <w:b/>
              <w:sz w:val="28"/>
              <w:szCs w:val="28"/>
              <w:u w:val="single"/>
            </w:rPr>
            <w:t>6</w:t>
          </w:r>
          <w:r w:rsidR="00511689" w:rsidRPr="00250E60">
            <w:rPr>
              <w:b/>
              <w:sz w:val="28"/>
              <w:szCs w:val="28"/>
              <w:u w:val="single"/>
            </w:rPr>
            <w:t>. Soweit erforderlich</w:t>
          </w:r>
          <w:r w:rsidR="00511689" w:rsidRPr="0053245B">
            <w:rPr>
              <w:rFonts w:cs="Arial"/>
              <w:b/>
              <w:sz w:val="28"/>
              <w:szCs w:val="28"/>
              <w:u w:val="single"/>
            </w:rPr>
            <w:t xml:space="preserve"> - </w:t>
          </w:r>
          <w:r w:rsidR="003B1630" w:rsidRPr="0053245B">
            <w:rPr>
              <w:rFonts w:cs="Arial"/>
              <w:b/>
              <w:sz w:val="28"/>
              <w:szCs w:val="28"/>
              <w:u w:val="single"/>
            </w:rPr>
            <w:t xml:space="preserve">Vertretungskette: </w:t>
          </w:r>
        </w:p>
        <w:p w14:paraId="3D0E3BE0" w14:textId="7789A6B4" w:rsidR="00E975BE" w:rsidRPr="00782932" w:rsidRDefault="00511689" w:rsidP="006A3404">
          <w:pPr>
            <w:rPr>
              <w:rFonts w:cs="Arial"/>
              <w:szCs w:val="24"/>
            </w:rPr>
          </w:pPr>
          <w:r w:rsidRPr="00782932">
            <w:rPr>
              <w:rFonts w:cs="Arial"/>
              <w:szCs w:val="24"/>
            </w:rPr>
            <w:t xml:space="preserve">Anleitung: </w:t>
          </w:r>
          <w:r w:rsidR="006A3404" w:rsidRPr="00782932">
            <w:rPr>
              <w:rFonts w:cs="Arial"/>
              <w:szCs w:val="24"/>
            </w:rPr>
            <w:t xml:space="preserve">Eine Vertretungskette zwischen </w:t>
          </w:r>
          <w:r w:rsidR="00A86DCD">
            <w:rPr>
              <w:rFonts w:cs="Arial"/>
              <w:szCs w:val="24"/>
            </w:rPr>
            <w:t>zu vertreten</w:t>
          </w:r>
          <w:r w:rsidR="0035370F">
            <w:rPr>
              <w:rFonts w:cs="Arial"/>
              <w:szCs w:val="24"/>
            </w:rPr>
            <w:t>d</w:t>
          </w:r>
          <w:r w:rsidR="00A86DCD">
            <w:rPr>
              <w:rFonts w:cs="Arial"/>
              <w:szCs w:val="24"/>
            </w:rPr>
            <w:t>er Person</w:t>
          </w:r>
          <w:r w:rsidR="006A3404" w:rsidRPr="00782932">
            <w:rPr>
              <w:rFonts w:cs="Arial"/>
              <w:szCs w:val="24"/>
            </w:rPr>
            <w:t xml:space="preserve"> und Vertretungskraft ist z.</w:t>
          </w:r>
          <w:r w:rsidR="00A86DCD">
            <w:rPr>
              <w:rFonts w:cs="Arial"/>
              <w:szCs w:val="24"/>
            </w:rPr>
            <w:t xml:space="preserve"> </w:t>
          </w:r>
          <w:r w:rsidR="006A3404" w:rsidRPr="00782932">
            <w:rPr>
              <w:rFonts w:cs="Arial"/>
              <w:szCs w:val="24"/>
            </w:rPr>
            <w:t xml:space="preserve">B. wie folgt darzulegen: </w:t>
          </w:r>
        </w:p>
        <w:p w14:paraId="661BC7A1" w14:textId="77777777" w:rsidR="006A3404" w:rsidRPr="00782932" w:rsidRDefault="006A3404" w:rsidP="006A3404">
          <w:pPr>
            <w:rPr>
              <w:rFonts w:cs="Arial"/>
              <w:i/>
              <w:szCs w:val="24"/>
            </w:rPr>
          </w:pPr>
          <w:r w:rsidRPr="00782932">
            <w:rPr>
              <w:rFonts w:cs="Arial"/>
              <w:i/>
              <w:szCs w:val="24"/>
            </w:rPr>
            <w:t xml:space="preserve">Frau Müller fällt am Gymnasium mit E, Spo wegen Elternzeit aus. Die E- und Spo-Stunden übernehmen Herr Schmidt mit E, M und Frau Mayer mit Spo, M. Die M-Stunden, die Herr Schmidt und Frau Mayer wegen des verstärkten Einsatzes in E, Spo nicht geben, werden sodann vertreten von einer befristet eingestellten Vertretungskraft, einem Diplom-Mathematiker, der in M eingesetzt wird. </w:t>
          </w:r>
        </w:p>
        <w:p w14:paraId="52C661B9" w14:textId="77777777" w:rsidR="00E975BE" w:rsidRPr="00782932" w:rsidRDefault="00E975BE" w:rsidP="006A3404">
          <w:pPr>
            <w:rPr>
              <w:rFonts w:cs="Arial"/>
              <w:szCs w:val="24"/>
            </w:rPr>
          </w:pPr>
          <w:r w:rsidRPr="00782932">
            <w:rPr>
              <w:rFonts w:cs="Arial"/>
              <w:szCs w:val="24"/>
            </w:rPr>
            <w:t>Die Vertretungskette muss jede einzelne Stunde, die von der Vertretungskraft erbracht werden soll, berücksichtigen!</w:t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10195"/>
          </w:tblGrid>
          <w:tr w:rsidR="00932424" w14:paraId="5AC5A1E0" w14:textId="77777777" w:rsidTr="00932424">
            <w:trPr>
              <w:trHeight w:val="3061"/>
            </w:trPr>
            <w:sdt>
              <w:sdtPr>
                <w:rPr>
                  <w:sz w:val="28"/>
                  <w:szCs w:val="28"/>
                </w:rPr>
                <w:alias w:val="Vertretungskette(n) nach dem o.g. Muster eintragen"/>
                <w:tag w:val="ID_Vertretungsketten"/>
                <w:id w:val="-655766309"/>
                <w:placeholder>
                  <w:docPart w:val="A24DE603B8472A49BFC951EFCC67875C"/>
                </w:placeholder>
                <w:showingPlcHdr/>
                <w:text/>
              </w:sdtPr>
              <w:sdtEndPr/>
              <w:sdtContent>
                <w:tc>
                  <w:tcPr>
                    <w:tcW w:w="10195" w:type="dxa"/>
                  </w:tcPr>
                  <w:p w14:paraId="1D9AE811" w14:textId="2A3BC051" w:rsidR="00932424" w:rsidRDefault="00932424" w:rsidP="00AA7D2B">
                    <w:pPr>
                      <w:jc w:val="both"/>
                      <w:rPr>
                        <w:rFonts w:cs="Arial"/>
                        <w:b/>
                        <w:sz w:val="28"/>
                        <w:szCs w:val="28"/>
                        <w:u w:val="single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</w:tr>
        </w:tbl>
        <w:p w14:paraId="69661357" w14:textId="5FAFDA76" w:rsidR="00CC17A5" w:rsidRPr="00AA7D2B" w:rsidRDefault="00CC17A5" w:rsidP="00AA7D2B">
          <w:pPr>
            <w:jc w:val="both"/>
            <w:rPr>
              <w:rFonts w:cs="Arial"/>
              <w:szCs w:val="24"/>
            </w:rPr>
          </w:pPr>
          <w:r>
            <w:rPr>
              <w:rFonts w:cs="Arial"/>
              <w:b/>
              <w:sz w:val="28"/>
              <w:szCs w:val="28"/>
              <w:u w:val="single"/>
            </w:rPr>
            <w:br w:type="page"/>
          </w:r>
        </w:p>
        <w:p w14:paraId="75239F5A" w14:textId="40C53A9B" w:rsidR="003D72FF" w:rsidRPr="0053245B" w:rsidRDefault="003D72FF" w:rsidP="003D72FF">
          <w:pPr>
            <w:rPr>
              <w:rFonts w:cs="Arial"/>
              <w:b/>
              <w:sz w:val="28"/>
              <w:szCs w:val="28"/>
              <w:u w:val="single"/>
            </w:rPr>
          </w:pPr>
          <w:r>
            <w:rPr>
              <w:rFonts w:cs="Arial"/>
              <w:b/>
              <w:sz w:val="28"/>
              <w:szCs w:val="28"/>
              <w:u w:val="single"/>
            </w:rPr>
            <w:lastRenderedPageBreak/>
            <w:t>7</w:t>
          </w:r>
          <w:r w:rsidRPr="0053245B">
            <w:rPr>
              <w:rFonts w:cs="Arial"/>
              <w:b/>
              <w:sz w:val="28"/>
              <w:szCs w:val="28"/>
              <w:u w:val="single"/>
            </w:rPr>
            <w:t xml:space="preserve">. </w:t>
          </w:r>
          <w:r w:rsidR="006E3283">
            <w:rPr>
              <w:rFonts w:cs="Arial"/>
              <w:b/>
              <w:sz w:val="28"/>
              <w:szCs w:val="28"/>
              <w:u w:val="single"/>
            </w:rPr>
            <w:t>Örtlicher Personalrat</w:t>
          </w:r>
        </w:p>
        <w:p w14:paraId="72A52FDC" w14:textId="77777777" w:rsidR="003D72FF" w:rsidRPr="00782932" w:rsidRDefault="003D72FF" w:rsidP="003D72FF">
          <w:pPr>
            <w:rPr>
              <w:rFonts w:cs="Arial"/>
              <w:szCs w:val="24"/>
            </w:rPr>
          </w:pPr>
        </w:p>
        <w:p w14:paraId="27FE5791" w14:textId="73915610" w:rsidR="005A2C5A" w:rsidRDefault="003D72FF" w:rsidP="00414576">
          <w:pPr>
            <w:spacing w:after="120"/>
            <w:rPr>
              <w:rFonts w:cs="Arial"/>
              <w:color w:val="000000" w:themeColor="text1"/>
              <w:szCs w:val="24"/>
            </w:rPr>
          </w:pPr>
          <w:r w:rsidRPr="00106101">
            <w:rPr>
              <w:rFonts w:cs="Arial"/>
              <w:color w:val="000000" w:themeColor="text1"/>
              <w:szCs w:val="24"/>
            </w:rPr>
            <w:t xml:space="preserve">Der </w:t>
          </w:r>
          <w:r w:rsidR="00D24EFA">
            <w:rPr>
              <w:rFonts w:cs="Arial"/>
              <w:color w:val="000000" w:themeColor="text1"/>
              <w:szCs w:val="24"/>
            </w:rPr>
            <w:t xml:space="preserve">örtliche </w:t>
          </w:r>
          <w:r w:rsidRPr="00106101">
            <w:rPr>
              <w:rFonts w:cs="Arial"/>
              <w:color w:val="000000" w:themeColor="text1"/>
              <w:szCs w:val="24"/>
            </w:rPr>
            <w:t xml:space="preserve">Personalrat stimmt der Einstellung mit dem angegebenen Stundenumfang </w:t>
          </w:r>
        </w:p>
        <w:p w14:paraId="5580E1CD" w14:textId="77A01E2F" w:rsidR="003D72FF" w:rsidRPr="00AA7D2B" w:rsidRDefault="00B11D52" w:rsidP="00414576">
          <w:pPr>
            <w:spacing w:after="120"/>
            <w:rPr>
              <w:szCs w:val="24"/>
            </w:rPr>
          </w:pPr>
          <w:sdt>
            <w:sdtPr>
              <w:rPr>
                <w:sz w:val="32"/>
                <w:szCs w:val="32"/>
              </w:rPr>
              <w:id w:val="-1981139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67C14">
                <w:rPr>
                  <w:rFonts w:ascii="MS Gothic" w:eastAsia="MS Gothic" w:hAnsi="MS Gothic" w:hint="eastAsia"/>
                  <w:sz w:val="32"/>
                  <w:szCs w:val="32"/>
                </w:rPr>
                <w:t>☐</w:t>
              </w:r>
            </w:sdtContent>
          </w:sdt>
          <w:r w:rsidR="00A05AD6" w:rsidRPr="00A05AD6">
            <w:rPr>
              <w:rFonts w:cs="Arial"/>
              <w:color w:val="000000" w:themeColor="text1"/>
              <w:szCs w:val="24"/>
            </w:rPr>
            <w:t xml:space="preserve"> </w:t>
          </w:r>
          <w:r w:rsidR="003D72FF" w:rsidRPr="00A05AD6">
            <w:rPr>
              <w:rFonts w:cs="Arial"/>
              <w:color w:val="000000" w:themeColor="text1"/>
              <w:szCs w:val="24"/>
            </w:rPr>
            <w:t>zu</w:t>
          </w:r>
          <w:r w:rsidR="005A2C5A" w:rsidRPr="00A05AD6">
            <w:rPr>
              <w:rFonts w:cs="Arial"/>
              <w:color w:val="000000" w:themeColor="text1"/>
              <w:szCs w:val="24"/>
            </w:rPr>
            <w:t>.</w:t>
          </w:r>
          <w:r w:rsidR="003D72FF" w:rsidRPr="00106101">
            <w:rPr>
              <w:rFonts w:cs="Arial"/>
              <w:color w:val="000000" w:themeColor="text1"/>
              <w:szCs w:val="24"/>
            </w:rPr>
            <w:br/>
          </w:r>
          <w:sdt>
            <w:sdtPr>
              <w:rPr>
                <w:sz w:val="32"/>
                <w:szCs w:val="32"/>
              </w:rPr>
              <w:id w:val="-953708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A2C5A">
                <w:rPr>
                  <w:rFonts w:ascii="MS Gothic" w:eastAsia="MS Gothic" w:hAnsi="MS Gothic" w:hint="eastAsia"/>
                  <w:sz w:val="32"/>
                  <w:szCs w:val="32"/>
                </w:rPr>
                <w:t>☐</w:t>
              </w:r>
            </w:sdtContent>
          </w:sdt>
          <w:r w:rsidR="00A05AD6">
            <w:rPr>
              <w:szCs w:val="24"/>
            </w:rPr>
            <w:t xml:space="preserve"> n</w:t>
          </w:r>
          <w:r w:rsidR="005A2C5A" w:rsidRPr="005A2C5A">
            <w:rPr>
              <w:szCs w:val="24"/>
            </w:rPr>
            <w:t>icht zu.</w:t>
          </w:r>
          <w:r w:rsidR="005A2C5A">
            <w:rPr>
              <w:szCs w:val="24"/>
            </w:rPr>
            <w:br/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552"/>
            <w:gridCol w:w="2232"/>
            <w:gridCol w:w="5134"/>
          </w:tblGrid>
          <w:tr w:rsidR="00260D37" w:rsidRPr="007A41B1" w14:paraId="1F508010" w14:textId="77777777" w:rsidTr="00260D37">
            <w:trPr>
              <w:trHeight w:val="697"/>
            </w:trPr>
            <w:sdt>
              <w:sdtPr>
                <w:rPr>
                  <w:sz w:val="28"/>
                  <w:szCs w:val="28"/>
                </w:rPr>
                <w:id w:val="-148520187"/>
                <w:placeholder>
                  <w:docPart w:val="08D9504B8AFFC047B9E1B376F6A1C5A9"/>
                </w:placeholder>
                <w:showingPlcHdr/>
                <w:text/>
              </w:sdtPr>
              <w:sdtEndPr/>
              <w:sdtContent>
                <w:tc>
                  <w:tcPr>
                    <w:tcW w:w="2552" w:type="dxa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shd w:val="clear" w:color="auto" w:fill="D9D9D9" w:themeFill="background1" w:themeFillShade="D9"/>
                    <w:vAlign w:val="center"/>
                  </w:tcPr>
                  <w:p w14:paraId="7AB01D41" w14:textId="77777777" w:rsidR="00260D37" w:rsidRPr="007A41B1" w:rsidRDefault="00260D37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id w:val="-336773983"/>
                <w:placeholder>
                  <w:docPart w:val="7DDDA7C80719E04AB5B8A4EA5A753BBC"/>
                </w:placeholder>
                <w:showingPlcHdr/>
                <w:text/>
              </w:sdtPr>
              <w:sdtEndPr/>
              <w:sdtContent>
                <w:tc>
                  <w:tcPr>
                    <w:tcW w:w="2232" w:type="dxa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shd w:val="clear" w:color="auto" w:fill="D9D9D9" w:themeFill="background1" w:themeFillShade="D9"/>
                    <w:vAlign w:val="center"/>
                  </w:tcPr>
                  <w:p w14:paraId="515F46AA" w14:textId="77777777" w:rsidR="00260D37" w:rsidRPr="007A41B1" w:rsidRDefault="00260D37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5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4F26D1EE" w14:textId="0D18479B" w:rsidR="00260D37" w:rsidRPr="007A41B1" w:rsidRDefault="00260D37" w:rsidP="00EC4617">
                <w:pPr>
                  <w:rPr>
                    <w:szCs w:val="24"/>
                  </w:rPr>
                </w:pPr>
              </w:p>
            </w:tc>
          </w:tr>
          <w:tr w:rsidR="00260D37" w:rsidRPr="00432197" w14:paraId="307C8541" w14:textId="77777777" w:rsidTr="00260D37">
            <w:tc>
              <w:tcPr>
                <w:tcW w:w="255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E4DAF2A" w14:textId="7A36D1D1" w:rsidR="00260D37" w:rsidRPr="00432197" w:rsidRDefault="00260D37" w:rsidP="00EC4617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Ort</w:t>
                </w:r>
              </w:p>
            </w:tc>
            <w:tc>
              <w:tcPr>
                <w:tcW w:w="223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545D7CB" w14:textId="73D50113" w:rsidR="00260D37" w:rsidRPr="00432197" w:rsidRDefault="00260D37" w:rsidP="00EC4617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Datum</w:t>
                </w:r>
              </w:p>
            </w:tc>
            <w:tc>
              <w:tcPr>
                <w:tcW w:w="513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374520C" w14:textId="04142A63" w:rsidR="00260D37" w:rsidRPr="00432197" w:rsidRDefault="00260D37" w:rsidP="00260D37">
                <w:pPr>
                  <w:rPr>
                    <w:szCs w:val="24"/>
                  </w:rPr>
                </w:pPr>
                <w:r w:rsidRPr="00106101">
                  <w:rPr>
                    <w:rFonts w:cs="Arial"/>
                    <w:color w:val="000000" w:themeColor="text1"/>
                    <w:szCs w:val="24"/>
                  </w:rPr>
                  <w:t>Unterschrift Vertret</w:t>
                </w:r>
                <w:r>
                  <w:rPr>
                    <w:rFonts w:cs="Arial"/>
                    <w:color w:val="000000" w:themeColor="text1"/>
                    <w:szCs w:val="24"/>
                  </w:rPr>
                  <w:t>erin/Vertreter</w:t>
                </w:r>
                <w:r w:rsidRPr="00106101">
                  <w:rPr>
                    <w:rFonts w:cs="Arial"/>
                    <w:color w:val="000000" w:themeColor="text1"/>
                    <w:szCs w:val="24"/>
                  </w:rPr>
                  <w:t xml:space="preserve"> des ÖPR</w:t>
                </w:r>
                <w:r w:rsidRPr="00432197">
                  <w:rPr>
                    <w:szCs w:val="24"/>
                  </w:rPr>
                  <w:tab/>
                </w:r>
              </w:p>
            </w:tc>
          </w:tr>
        </w:tbl>
        <w:p w14:paraId="61998311" w14:textId="25009AE6" w:rsidR="00CC17A5" w:rsidRPr="00260D37" w:rsidRDefault="00414576" w:rsidP="00260D37">
          <w:pPr>
            <w:tabs>
              <w:tab w:val="left" w:pos="5103"/>
            </w:tabs>
            <w:jc w:val="both"/>
            <w:rPr>
              <w:rFonts w:cs="Arial"/>
              <w:color w:val="000000" w:themeColor="text1"/>
              <w:u w:val="single"/>
            </w:rPr>
          </w:pPr>
          <w:r>
            <w:rPr>
              <w:rFonts w:cs="Arial"/>
              <w:szCs w:val="24"/>
            </w:rPr>
            <w:tab/>
          </w:r>
        </w:p>
        <w:p w14:paraId="6EF6BDE1" w14:textId="77777777" w:rsidR="00CC17A5" w:rsidRDefault="00CC17A5" w:rsidP="00EE54F0">
          <w:pPr>
            <w:rPr>
              <w:rFonts w:cs="Arial"/>
              <w:b/>
              <w:sz w:val="28"/>
              <w:szCs w:val="28"/>
              <w:u w:val="single"/>
            </w:rPr>
          </w:pPr>
        </w:p>
        <w:p w14:paraId="69DF38FD" w14:textId="594609E7" w:rsidR="003D72FF" w:rsidRPr="00EE54F0" w:rsidRDefault="00EE54F0" w:rsidP="00EE54F0">
          <w:pPr>
            <w:rPr>
              <w:rFonts w:cs="Arial"/>
              <w:b/>
              <w:sz w:val="28"/>
              <w:szCs w:val="28"/>
              <w:u w:val="single"/>
            </w:rPr>
          </w:pPr>
          <w:r>
            <w:rPr>
              <w:rFonts w:cs="Arial"/>
              <w:b/>
              <w:sz w:val="28"/>
              <w:szCs w:val="28"/>
              <w:u w:val="single"/>
            </w:rPr>
            <w:t>8. Unterschrift Schulleiter</w:t>
          </w:r>
          <w:r w:rsidR="006E3283">
            <w:rPr>
              <w:rFonts w:cs="Arial"/>
              <w:b/>
              <w:sz w:val="28"/>
              <w:szCs w:val="28"/>
              <w:u w:val="single"/>
            </w:rPr>
            <w:t>in/Schulleiter</w:t>
          </w:r>
          <w:r w:rsidRPr="0053245B">
            <w:rPr>
              <w:rFonts w:cs="Arial"/>
              <w:b/>
              <w:sz w:val="28"/>
              <w:szCs w:val="28"/>
              <w:u w:val="single"/>
            </w:rPr>
            <w:t>:</w:t>
          </w:r>
        </w:p>
        <w:p w14:paraId="591E294F" w14:textId="77777777" w:rsidR="003D72FF" w:rsidRDefault="003D72FF" w:rsidP="0053245B">
          <w:pPr>
            <w:tabs>
              <w:tab w:val="left" w:pos="5103"/>
            </w:tabs>
            <w:jc w:val="both"/>
            <w:rPr>
              <w:rFonts w:cs="Arial"/>
              <w:u w:val="single"/>
            </w:rPr>
          </w:pPr>
        </w:p>
        <w:p w14:paraId="3E9EF010" w14:textId="77777777" w:rsidR="001270E4" w:rsidRDefault="001270E4" w:rsidP="0053245B">
          <w:pPr>
            <w:tabs>
              <w:tab w:val="left" w:pos="5103"/>
            </w:tabs>
            <w:jc w:val="both"/>
            <w:rPr>
              <w:rFonts w:cs="Arial"/>
              <w:u w:val="single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552"/>
            <w:gridCol w:w="2232"/>
            <w:gridCol w:w="5134"/>
          </w:tblGrid>
          <w:tr w:rsidR="00260D37" w:rsidRPr="007A41B1" w14:paraId="345FFD78" w14:textId="77777777" w:rsidTr="00EC4617">
            <w:trPr>
              <w:trHeight w:val="697"/>
            </w:trPr>
            <w:sdt>
              <w:sdtPr>
                <w:rPr>
                  <w:sz w:val="28"/>
                  <w:szCs w:val="28"/>
                </w:rPr>
                <w:id w:val="611556924"/>
                <w:placeholder>
                  <w:docPart w:val="8C77B30E440B0D45A622847215E1261B"/>
                </w:placeholder>
                <w:showingPlcHdr/>
                <w:text/>
              </w:sdtPr>
              <w:sdtEndPr/>
              <w:sdtContent>
                <w:tc>
                  <w:tcPr>
                    <w:tcW w:w="2552" w:type="dxa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shd w:val="clear" w:color="auto" w:fill="D9D9D9" w:themeFill="background1" w:themeFillShade="D9"/>
                    <w:vAlign w:val="center"/>
                  </w:tcPr>
                  <w:p w14:paraId="3F5DE9BE" w14:textId="77777777" w:rsidR="00260D37" w:rsidRPr="007A41B1" w:rsidRDefault="00260D37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sdt>
              <w:sdtPr>
                <w:rPr>
                  <w:sz w:val="28"/>
                  <w:szCs w:val="28"/>
                </w:rPr>
                <w:id w:val="-1071031505"/>
                <w:placeholder>
                  <w:docPart w:val="3A77652B419EE348807889B8A2252B0E"/>
                </w:placeholder>
                <w:showingPlcHdr/>
                <w:text/>
              </w:sdtPr>
              <w:sdtEndPr/>
              <w:sdtContent>
                <w:tc>
                  <w:tcPr>
                    <w:tcW w:w="2232" w:type="dxa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shd w:val="clear" w:color="auto" w:fill="D9D9D9" w:themeFill="background1" w:themeFillShade="D9"/>
                    <w:vAlign w:val="center"/>
                  </w:tcPr>
                  <w:p w14:paraId="10DCF1A6" w14:textId="77777777" w:rsidR="00260D37" w:rsidRPr="007A41B1" w:rsidRDefault="00260D37" w:rsidP="00EC4617">
                    <w:pPr>
                      <w:rPr>
                        <w:szCs w:val="24"/>
                      </w:rPr>
                    </w:pPr>
                    <w:r w:rsidRPr="00AC64CC">
                      <w:rPr>
                        <w:rStyle w:val="Platzhaltertext"/>
                      </w:rPr>
                      <w:t xml:space="preserve"> </w:t>
                    </w:r>
                    <w:r>
                      <w:rPr>
                        <w:rStyle w:val="Platzhaltertext"/>
                      </w:rPr>
                      <w:t xml:space="preserve">   </w:t>
                    </w:r>
                  </w:p>
                </w:tc>
              </w:sdtContent>
            </w:sdt>
            <w:tc>
              <w:tcPr>
                <w:tcW w:w="5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072F15B2" w14:textId="7FC09F95" w:rsidR="00260D37" w:rsidRPr="007A41B1" w:rsidRDefault="00260D37" w:rsidP="00EC4617">
                <w:pPr>
                  <w:rPr>
                    <w:szCs w:val="24"/>
                  </w:rPr>
                </w:pPr>
              </w:p>
            </w:tc>
          </w:tr>
          <w:tr w:rsidR="00260D37" w:rsidRPr="00432197" w14:paraId="54E18002" w14:textId="77777777" w:rsidTr="00EC4617">
            <w:tc>
              <w:tcPr>
                <w:tcW w:w="255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18BBA16" w14:textId="77777777" w:rsidR="00260D37" w:rsidRPr="00432197" w:rsidRDefault="00260D37" w:rsidP="00EC4617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Ort</w:t>
                </w:r>
              </w:p>
            </w:tc>
            <w:tc>
              <w:tcPr>
                <w:tcW w:w="223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86EC17F" w14:textId="77777777" w:rsidR="00260D37" w:rsidRPr="00432197" w:rsidRDefault="00260D37" w:rsidP="00EC4617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Datum</w:t>
                </w:r>
              </w:p>
            </w:tc>
            <w:tc>
              <w:tcPr>
                <w:tcW w:w="513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C02075E" w14:textId="5D4C74DD" w:rsidR="00260D37" w:rsidRPr="00432197" w:rsidRDefault="00260D37" w:rsidP="00EC4617">
                <w:pPr>
                  <w:jc w:val="both"/>
                  <w:rPr>
                    <w:szCs w:val="24"/>
                  </w:rPr>
                </w:pPr>
                <w:r w:rsidRPr="00782932">
                  <w:rPr>
                    <w:rFonts w:cs="Arial"/>
                    <w:szCs w:val="24"/>
                  </w:rPr>
                  <w:t>Unterschrift Schulleiter</w:t>
                </w:r>
                <w:r>
                  <w:rPr>
                    <w:rFonts w:cs="Arial"/>
                    <w:szCs w:val="24"/>
                  </w:rPr>
                  <w:t>in/Schulleiter</w:t>
                </w:r>
                <w:r w:rsidRPr="00432197">
                  <w:rPr>
                    <w:szCs w:val="24"/>
                  </w:rPr>
                  <w:tab/>
                </w:r>
              </w:p>
            </w:tc>
          </w:tr>
        </w:tbl>
        <w:p w14:paraId="05E08811" w14:textId="77777777" w:rsidR="007C0667" w:rsidRDefault="007C0667" w:rsidP="00236D47">
          <w:pPr>
            <w:jc w:val="both"/>
            <w:rPr>
              <w:rFonts w:cs="Arial"/>
              <w:b/>
              <w:i/>
              <w:szCs w:val="24"/>
              <w:u w:val="single"/>
            </w:rPr>
          </w:pPr>
        </w:p>
        <w:p w14:paraId="33C82FA1" w14:textId="77777777" w:rsidR="00CC17A5" w:rsidRPr="00E91CFD" w:rsidRDefault="00CC17A5" w:rsidP="00796DD5">
          <w:pPr>
            <w:rPr>
              <w:rFonts w:cs="Arial"/>
              <w:b/>
              <w:szCs w:val="24"/>
              <w:u w:val="single"/>
            </w:rPr>
          </w:pPr>
        </w:p>
        <w:p w14:paraId="78A97F81" w14:textId="77777777" w:rsidR="00CC17A5" w:rsidRPr="00E91CFD" w:rsidRDefault="00CC17A5" w:rsidP="00796DD5">
          <w:pPr>
            <w:rPr>
              <w:rFonts w:cs="Arial"/>
              <w:b/>
              <w:szCs w:val="24"/>
              <w:u w:val="single"/>
            </w:rPr>
          </w:pPr>
        </w:p>
        <w:p w14:paraId="60EB3106" w14:textId="77777777" w:rsidR="00CC17A5" w:rsidRPr="00E91CFD" w:rsidRDefault="00CC17A5" w:rsidP="00796DD5">
          <w:pPr>
            <w:rPr>
              <w:rFonts w:cs="Arial"/>
              <w:b/>
              <w:szCs w:val="24"/>
              <w:u w:val="single"/>
            </w:rPr>
          </w:pPr>
        </w:p>
        <w:p w14:paraId="49003556" w14:textId="77777777" w:rsidR="00CC17A5" w:rsidRPr="00E91CFD" w:rsidRDefault="00CC17A5" w:rsidP="00796DD5">
          <w:pPr>
            <w:rPr>
              <w:rFonts w:cs="Arial"/>
              <w:b/>
              <w:szCs w:val="24"/>
              <w:u w:val="single"/>
            </w:rPr>
          </w:pPr>
        </w:p>
        <w:p w14:paraId="11D0AB07" w14:textId="39C4ABD1" w:rsidR="003F0ABB" w:rsidRPr="00D43997" w:rsidRDefault="002F0E85" w:rsidP="00796DD5">
          <w:pPr>
            <w:rPr>
              <w:rFonts w:cs="Arial"/>
              <w:b/>
              <w:szCs w:val="24"/>
              <w:u w:val="single"/>
              <w:lang w:val="en-US"/>
            </w:rPr>
          </w:pPr>
          <w:r>
            <w:rPr>
              <w:rFonts w:cs="Arial"/>
              <w:b/>
              <w:szCs w:val="24"/>
              <w:u w:val="single"/>
              <w:lang w:val="en-US"/>
            </w:rPr>
            <w:t>N U R</w:t>
          </w:r>
          <w:r w:rsidR="00BB2AD1" w:rsidRPr="00D43997">
            <w:rPr>
              <w:rFonts w:cs="Arial"/>
              <w:b/>
              <w:szCs w:val="24"/>
              <w:u w:val="single"/>
              <w:lang w:val="en-US"/>
            </w:rPr>
            <w:t xml:space="preserve"> </w:t>
          </w:r>
          <w:r>
            <w:rPr>
              <w:rFonts w:cs="Arial"/>
              <w:b/>
              <w:szCs w:val="24"/>
              <w:u w:val="single"/>
              <w:lang w:val="en-US"/>
            </w:rPr>
            <w:t xml:space="preserve">  </w:t>
          </w:r>
          <w:r w:rsidR="003F0ABB" w:rsidRPr="00D43997">
            <w:rPr>
              <w:rFonts w:cs="Arial"/>
              <w:b/>
              <w:szCs w:val="24"/>
              <w:u w:val="single"/>
              <w:lang w:val="en-US"/>
            </w:rPr>
            <w:t>V O M   S T A A T L I C H E N   S C H U L A M T   A U S Z U F Ü L L E N :</w:t>
          </w:r>
        </w:p>
        <w:p w14:paraId="0D3DDD86" w14:textId="77777777" w:rsidR="003F0ABB" w:rsidRDefault="003F0ABB">
          <w:pPr>
            <w:jc w:val="both"/>
            <w:rPr>
              <w:rFonts w:cs="Arial"/>
              <w:i/>
              <w:szCs w:val="24"/>
              <w:lang w:val="en-US"/>
            </w:rPr>
          </w:pPr>
        </w:p>
        <w:p w14:paraId="19681714" w14:textId="77777777" w:rsidR="00D43997" w:rsidRPr="00782932" w:rsidRDefault="00D43997">
          <w:pPr>
            <w:jc w:val="both"/>
            <w:rPr>
              <w:rFonts w:cs="Arial"/>
              <w:i/>
              <w:szCs w:val="24"/>
              <w:lang w:val="en-US"/>
            </w:rPr>
          </w:pPr>
        </w:p>
        <w:p w14:paraId="745F709D" w14:textId="77777777" w:rsidR="00E03466" w:rsidRDefault="00E03466">
          <w:pPr>
            <w:jc w:val="both"/>
            <w:rPr>
              <w:rFonts w:cs="Arial"/>
              <w:i/>
              <w:szCs w:val="24"/>
            </w:rPr>
          </w:pPr>
        </w:p>
        <w:p w14:paraId="494A12FC" w14:textId="0D96FC73" w:rsidR="00796DD5" w:rsidRPr="00782932" w:rsidRDefault="00796DD5">
          <w:pPr>
            <w:jc w:val="both"/>
            <w:rPr>
              <w:rFonts w:cs="Arial"/>
              <w:i/>
              <w:szCs w:val="24"/>
            </w:rPr>
          </w:pPr>
          <w:r w:rsidRPr="00782932">
            <w:rPr>
              <w:rFonts w:cs="Arial"/>
              <w:i/>
              <w:szCs w:val="24"/>
            </w:rPr>
            <w:t xml:space="preserve">Vorschlag Entgeltgruppe: </w:t>
          </w:r>
          <w:r w:rsidR="00E03466">
            <w:rPr>
              <w:rFonts w:cs="Arial"/>
              <w:noProof/>
              <w:u w:val="single"/>
            </w:rPr>
            <w:t>_____________</w:t>
          </w:r>
          <w:r w:rsidRPr="00782932">
            <w:rPr>
              <w:rFonts w:cs="Arial"/>
              <w:i/>
              <w:szCs w:val="24"/>
            </w:rPr>
            <w:t xml:space="preserve">Vorschlag Stufe: </w:t>
          </w:r>
          <w:r w:rsidR="00E03466">
            <w:rPr>
              <w:rFonts w:cs="Arial"/>
              <w:noProof/>
              <w:u w:val="single"/>
            </w:rPr>
            <w:t>_______________</w:t>
          </w:r>
        </w:p>
        <w:p w14:paraId="39C73AA5" w14:textId="1CFEBEBC" w:rsidR="0053245B" w:rsidRDefault="0053245B">
          <w:pPr>
            <w:jc w:val="both"/>
            <w:rPr>
              <w:rFonts w:cs="Arial"/>
              <w:szCs w:val="24"/>
            </w:rPr>
          </w:pPr>
        </w:p>
        <w:p w14:paraId="73E7F2E2" w14:textId="77777777" w:rsidR="00E03466" w:rsidRDefault="00E03466">
          <w:pPr>
            <w:jc w:val="both"/>
            <w:rPr>
              <w:rFonts w:cs="Arial"/>
              <w:szCs w:val="24"/>
            </w:rPr>
          </w:pPr>
        </w:p>
        <w:p w14:paraId="2B219167" w14:textId="77777777" w:rsidR="00D43997" w:rsidRPr="0053245B" w:rsidRDefault="00D43997">
          <w:pPr>
            <w:jc w:val="both"/>
            <w:rPr>
              <w:rFonts w:cs="Arial"/>
              <w:szCs w:val="24"/>
            </w:rPr>
          </w:pPr>
        </w:p>
        <w:p w14:paraId="41D3DE81" w14:textId="77777777" w:rsidR="003F0ABB" w:rsidRPr="002F0E85" w:rsidRDefault="002F0E85" w:rsidP="002F0E85">
          <w:pPr>
            <w:tabs>
              <w:tab w:val="left" w:pos="3969"/>
              <w:tab w:val="left" w:pos="5103"/>
              <w:tab w:val="left" w:pos="9639"/>
              <w:tab w:val="left" w:pos="9781"/>
            </w:tabs>
            <w:jc w:val="both"/>
            <w:rPr>
              <w:rFonts w:cs="Arial"/>
              <w:szCs w:val="24"/>
              <w:u w:val="single"/>
            </w:rPr>
          </w:pPr>
          <w:r>
            <w:rPr>
              <w:rFonts w:cs="Arial"/>
              <w:szCs w:val="24"/>
              <w:u w:val="single"/>
            </w:rPr>
            <w:tab/>
          </w:r>
          <w:r w:rsidRPr="002F0E85">
            <w:rPr>
              <w:rFonts w:cs="Arial"/>
              <w:szCs w:val="24"/>
            </w:rPr>
            <w:tab/>
          </w:r>
          <w:r w:rsidR="0053245B" w:rsidRPr="002F0E85">
            <w:rPr>
              <w:rFonts w:cs="Arial"/>
              <w:szCs w:val="24"/>
              <w:u w:val="single"/>
            </w:rPr>
            <w:tab/>
          </w:r>
        </w:p>
        <w:p w14:paraId="780BDCA4" w14:textId="4485AD22" w:rsidR="003F0ABB" w:rsidRPr="0053245B" w:rsidRDefault="00C16C89" w:rsidP="0053245B">
          <w:pPr>
            <w:tabs>
              <w:tab w:val="left" w:pos="5103"/>
            </w:tabs>
            <w:jc w:val="both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Schulfachliche Aufsicht</w:t>
          </w:r>
          <w:r w:rsidR="0053245B" w:rsidRPr="0053245B">
            <w:rPr>
              <w:rFonts w:cs="Arial"/>
              <w:szCs w:val="24"/>
            </w:rPr>
            <w:tab/>
          </w:r>
          <w:r w:rsidR="00AF7875">
            <w:rPr>
              <w:rFonts w:cs="Arial"/>
              <w:szCs w:val="24"/>
            </w:rPr>
            <w:t>Amtsleitung</w:t>
          </w:r>
        </w:p>
        <w:p w14:paraId="7A1C815A" w14:textId="77777777" w:rsidR="003F0ABB" w:rsidRDefault="003F0ABB">
          <w:pPr>
            <w:tabs>
              <w:tab w:val="left" w:pos="2127"/>
            </w:tabs>
            <w:jc w:val="both"/>
            <w:rPr>
              <w:rFonts w:cs="Arial"/>
              <w:szCs w:val="24"/>
            </w:rPr>
          </w:pPr>
        </w:p>
        <w:p w14:paraId="74AB3CFE" w14:textId="30971BD3" w:rsidR="0053245B" w:rsidRDefault="0053245B" w:rsidP="00E534A1">
          <w:pPr>
            <w:tabs>
              <w:tab w:val="left" w:pos="2127"/>
            </w:tabs>
            <w:jc w:val="both"/>
            <w:rPr>
              <w:rFonts w:cs="Arial"/>
              <w:szCs w:val="24"/>
            </w:rPr>
          </w:pPr>
        </w:p>
        <w:p w14:paraId="301332D0" w14:textId="77777777" w:rsidR="00E03466" w:rsidRDefault="00E03466" w:rsidP="00E534A1">
          <w:pPr>
            <w:tabs>
              <w:tab w:val="left" w:pos="2127"/>
            </w:tabs>
            <w:jc w:val="both"/>
            <w:rPr>
              <w:rFonts w:cs="Arial"/>
              <w:szCs w:val="24"/>
            </w:rPr>
          </w:pPr>
        </w:p>
        <w:p w14:paraId="684FCB51" w14:textId="77777777" w:rsidR="0073740B" w:rsidRPr="0053245B" w:rsidRDefault="002F0E85" w:rsidP="002F0E85">
          <w:pPr>
            <w:tabs>
              <w:tab w:val="left" w:pos="3969"/>
            </w:tabs>
            <w:jc w:val="both"/>
            <w:rPr>
              <w:rFonts w:cs="Arial"/>
              <w:szCs w:val="24"/>
            </w:rPr>
          </w:pPr>
          <w:r>
            <w:rPr>
              <w:rFonts w:cs="Arial"/>
              <w:szCs w:val="24"/>
              <w:u w:val="single"/>
            </w:rPr>
            <w:tab/>
          </w:r>
        </w:p>
        <w:p w14:paraId="5837C3C2" w14:textId="23CCD98A" w:rsidR="00ED27EB" w:rsidRDefault="00C16C89" w:rsidP="0073740B">
          <w:pPr>
            <w:tabs>
              <w:tab w:val="left" w:pos="5103"/>
            </w:tabs>
            <w:jc w:val="both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Ggf. Verwaltungsfachliche Aufsicht</w:t>
          </w:r>
        </w:p>
        <w:p w14:paraId="6E5DC171" w14:textId="245DB7F9" w:rsidR="00250E60" w:rsidRDefault="00250E60" w:rsidP="0073740B">
          <w:pPr>
            <w:tabs>
              <w:tab w:val="left" w:pos="5103"/>
            </w:tabs>
            <w:jc w:val="both"/>
            <w:rPr>
              <w:rFonts w:cs="Arial"/>
              <w:szCs w:val="24"/>
            </w:rPr>
          </w:pPr>
        </w:p>
        <w:p w14:paraId="3A678647" w14:textId="77777777" w:rsidR="00E03466" w:rsidRDefault="00E03466" w:rsidP="0073740B">
          <w:pPr>
            <w:tabs>
              <w:tab w:val="left" w:pos="5103"/>
            </w:tabs>
            <w:jc w:val="both"/>
            <w:rPr>
              <w:rFonts w:cs="Arial"/>
              <w:szCs w:val="24"/>
            </w:rPr>
          </w:pPr>
        </w:p>
        <w:p w14:paraId="4679CEED" w14:textId="77777777" w:rsidR="00E03466" w:rsidRDefault="00E03466" w:rsidP="0073740B">
          <w:pPr>
            <w:tabs>
              <w:tab w:val="left" w:pos="5103"/>
            </w:tabs>
            <w:jc w:val="both"/>
            <w:rPr>
              <w:rFonts w:cs="Arial"/>
              <w:szCs w:val="24"/>
            </w:rPr>
          </w:pPr>
        </w:p>
        <w:p w14:paraId="1DD2EF55" w14:textId="0886F8FC" w:rsidR="004D7712" w:rsidRPr="0053245B" w:rsidRDefault="004D7712" w:rsidP="003E0A6F">
          <w:pPr>
            <w:rPr>
              <w:rFonts w:cs="Arial"/>
              <w:szCs w:val="24"/>
            </w:rPr>
          </w:pPr>
          <w:r w:rsidRPr="0053245B">
            <w:rPr>
              <w:szCs w:val="24"/>
            </w:rPr>
            <w:t>Ggf</w:t>
          </w:r>
          <w:r w:rsidR="00987D81">
            <w:rPr>
              <w:szCs w:val="24"/>
            </w:rPr>
            <w:t>.</w:t>
          </w:r>
          <w:r w:rsidRPr="0053245B">
            <w:rPr>
              <w:szCs w:val="24"/>
            </w:rPr>
            <w:t xml:space="preserve"> vorgenommene Einstufung: Entgeltgruppe:</w:t>
          </w:r>
          <w:r w:rsidR="00E03466">
            <w:rPr>
              <w:rFonts w:cs="Arial"/>
              <w:noProof/>
              <w:u w:val="single"/>
            </w:rPr>
            <w:t>____________</w:t>
          </w:r>
          <w:r w:rsidRPr="0053245B">
            <w:rPr>
              <w:szCs w:val="24"/>
            </w:rPr>
            <w:t xml:space="preserve">, Stufe: </w:t>
          </w:r>
          <w:r w:rsidR="00E03466">
            <w:rPr>
              <w:rFonts w:cs="Arial"/>
              <w:noProof/>
              <w:u w:val="single"/>
            </w:rPr>
            <w:t>_____________</w:t>
          </w:r>
        </w:p>
      </w:sdtContent>
    </w:sdt>
    <w:sectPr w:rsidR="004D7712" w:rsidRPr="0053245B" w:rsidSect="00946453">
      <w:footerReference w:type="default" r:id="rId8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A27D" w14:textId="77777777" w:rsidR="00B11D52" w:rsidRDefault="00B11D52" w:rsidP="0062671E">
      <w:r>
        <w:separator/>
      </w:r>
    </w:p>
  </w:endnote>
  <w:endnote w:type="continuationSeparator" w:id="0">
    <w:p w14:paraId="38F23248" w14:textId="77777777" w:rsidR="00B11D52" w:rsidRDefault="00B11D52" w:rsidP="0062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3320882"/>
      <w:docPartObj>
        <w:docPartGallery w:val="Page Numbers (Bottom of Page)"/>
        <w:docPartUnique/>
      </w:docPartObj>
    </w:sdtPr>
    <w:sdtEndPr/>
    <w:sdtContent>
      <w:p w14:paraId="5EECEBBA" w14:textId="77777777" w:rsidR="0038233F" w:rsidRDefault="0038233F">
        <w:pPr>
          <w:pStyle w:val="Fuzeile"/>
          <w:jc w:val="right"/>
        </w:pPr>
        <w:r>
          <w:t xml:space="preserve">Seite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B76230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von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B76230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</w:p>
    </w:sdtContent>
  </w:sdt>
  <w:p w14:paraId="421C15C9" w14:textId="77777777" w:rsidR="0038233F" w:rsidRDefault="003823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57E4" w14:textId="77777777" w:rsidR="00B11D52" w:rsidRDefault="00B11D52" w:rsidP="0062671E">
      <w:r>
        <w:separator/>
      </w:r>
    </w:p>
  </w:footnote>
  <w:footnote w:type="continuationSeparator" w:id="0">
    <w:p w14:paraId="3259930E" w14:textId="77777777" w:rsidR="00B11D52" w:rsidRDefault="00B11D52" w:rsidP="00626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0D0"/>
    <w:multiLevelType w:val="hybridMultilevel"/>
    <w:tmpl w:val="8DAA42C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07ED0"/>
    <w:multiLevelType w:val="hybridMultilevel"/>
    <w:tmpl w:val="A866BA86"/>
    <w:lvl w:ilvl="0" w:tplc="0407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2" w15:restartNumberingAfterBreak="0">
    <w:nsid w:val="1542362D"/>
    <w:multiLevelType w:val="hybridMultilevel"/>
    <w:tmpl w:val="13B45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33987"/>
    <w:multiLevelType w:val="hybridMultilevel"/>
    <w:tmpl w:val="22CC427E"/>
    <w:lvl w:ilvl="0" w:tplc="827AE43A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607BC"/>
    <w:multiLevelType w:val="singleLevel"/>
    <w:tmpl w:val="CBA05E28"/>
    <w:lvl w:ilvl="0">
      <w:start w:val="1"/>
      <w:numFmt w:val="decimal"/>
      <w:pStyle w:val="Verfgung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5" w15:restartNumberingAfterBreak="0">
    <w:nsid w:val="3DCF7308"/>
    <w:multiLevelType w:val="hybridMultilevel"/>
    <w:tmpl w:val="B548162A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2E6F2F"/>
    <w:multiLevelType w:val="hybridMultilevel"/>
    <w:tmpl w:val="69AA2958"/>
    <w:lvl w:ilvl="0" w:tplc="3C8E7A68">
      <w:start w:val="1"/>
      <w:numFmt w:val="lowerLetter"/>
      <w:lvlText w:val="%1.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08390A"/>
    <w:multiLevelType w:val="singleLevel"/>
    <w:tmpl w:val="013E298E"/>
    <w:lvl w:ilvl="0"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</w:abstractNum>
  <w:abstractNum w:abstractNumId="8" w15:restartNumberingAfterBreak="0">
    <w:nsid w:val="6D31435B"/>
    <w:multiLevelType w:val="hybridMultilevel"/>
    <w:tmpl w:val="8D8CAA22"/>
    <w:lvl w:ilvl="0" w:tplc="0407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687294753">
    <w:abstractNumId w:val="7"/>
  </w:num>
  <w:num w:numId="2" w16cid:durableId="2021421424">
    <w:abstractNumId w:val="4"/>
  </w:num>
  <w:num w:numId="3" w16cid:durableId="1269317805">
    <w:abstractNumId w:val="8"/>
  </w:num>
  <w:num w:numId="4" w16cid:durableId="197667512">
    <w:abstractNumId w:val="1"/>
  </w:num>
  <w:num w:numId="5" w16cid:durableId="1561554540">
    <w:abstractNumId w:val="2"/>
  </w:num>
  <w:num w:numId="6" w16cid:durableId="1409501494">
    <w:abstractNumId w:val="3"/>
  </w:num>
  <w:num w:numId="7" w16cid:durableId="1813521419">
    <w:abstractNumId w:val="5"/>
  </w:num>
  <w:num w:numId="8" w16cid:durableId="1632902875">
    <w:abstractNumId w:val="0"/>
  </w:num>
  <w:num w:numId="9" w16cid:durableId="13079323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56B"/>
    <w:rsid w:val="00007A8C"/>
    <w:rsid w:val="00014583"/>
    <w:rsid w:val="00020EEA"/>
    <w:rsid w:val="00027552"/>
    <w:rsid w:val="0002763E"/>
    <w:rsid w:val="00031D65"/>
    <w:rsid w:val="00052ACA"/>
    <w:rsid w:val="00063FD4"/>
    <w:rsid w:val="00066FDE"/>
    <w:rsid w:val="00074FD3"/>
    <w:rsid w:val="00076A02"/>
    <w:rsid w:val="00080463"/>
    <w:rsid w:val="00081B8D"/>
    <w:rsid w:val="00090779"/>
    <w:rsid w:val="000A7B23"/>
    <w:rsid w:val="000B4D4E"/>
    <w:rsid w:val="000C52FB"/>
    <w:rsid w:val="000C69FE"/>
    <w:rsid w:val="000D71DE"/>
    <w:rsid w:val="000F6316"/>
    <w:rsid w:val="000F6A16"/>
    <w:rsid w:val="000F752F"/>
    <w:rsid w:val="0010231E"/>
    <w:rsid w:val="00106101"/>
    <w:rsid w:val="00110A0C"/>
    <w:rsid w:val="001135A2"/>
    <w:rsid w:val="001270E4"/>
    <w:rsid w:val="00127397"/>
    <w:rsid w:val="00130974"/>
    <w:rsid w:val="001574E3"/>
    <w:rsid w:val="00162480"/>
    <w:rsid w:val="00163BE0"/>
    <w:rsid w:val="00163CB1"/>
    <w:rsid w:val="00167574"/>
    <w:rsid w:val="00191A3E"/>
    <w:rsid w:val="001A0A0C"/>
    <w:rsid w:val="001A0E68"/>
    <w:rsid w:val="001A13C0"/>
    <w:rsid w:val="001B41BC"/>
    <w:rsid w:val="001B6355"/>
    <w:rsid w:val="001D1EA2"/>
    <w:rsid w:val="001D4C1F"/>
    <w:rsid w:val="001F2B8C"/>
    <w:rsid w:val="001F414D"/>
    <w:rsid w:val="00225921"/>
    <w:rsid w:val="00227C48"/>
    <w:rsid w:val="00231E51"/>
    <w:rsid w:val="00236D47"/>
    <w:rsid w:val="0024177B"/>
    <w:rsid w:val="00250E60"/>
    <w:rsid w:val="00260D37"/>
    <w:rsid w:val="00261CE7"/>
    <w:rsid w:val="002A44B7"/>
    <w:rsid w:val="002C14A0"/>
    <w:rsid w:val="002C47E0"/>
    <w:rsid w:val="002D171F"/>
    <w:rsid w:val="002D5814"/>
    <w:rsid w:val="002E52F0"/>
    <w:rsid w:val="002E6DAD"/>
    <w:rsid w:val="002F0E85"/>
    <w:rsid w:val="00303DAF"/>
    <w:rsid w:val="00304098"/>
    <w:rsid w:val="0030645F"/>
    <w:rsid w:val="00310728"/>
    <w:rsid w:val="0033560C"/>
    <w:rsid w:val="00337B5C"/>
    <w:rsid w:val="003502FC"/>
    <w:rsid w:val="0035370F"/>
    <w:rsid w:val="003674AF"/>
    <w:rsid w:val="00377E37"/>
    <w:rsid w:val="00381AF7"/>
    <w:rsid w:val="0038233F"/>
    <w:rsid w:val="00392C03"/>
    <w:rsid w:val="003A0C45"/>
    <w:rsid w:val="003A1B71"/>
    <w:rsid w:val="003A72FC"/>
    <w:rsid w:val="003B0316"/>
    <w:rsid w:val="003B1630"/>
    <w:rsid w:val="003B6500"/>
    <w:rsid w:val="003B774E"/>
    <w:rsid w:val="003C5527"/>
    <w:rsid w:val="003D1D1F"/>
    <w:rsid w:val="003D5B72"/>
    <w:rsid w:val="003D72FF"/>
    <w:rsid w:val="003E0A6F"/>
    <w:rsid w:val="003F0607"/>
    <w:rsid w:val="003F0ABB"/>
    <w:rsid w:val="003F0C77"/>
    <w:rsid w:val="003F714A"/>
    <w:rsid w:val="00414576"/>
    <w:rsid w:val="00432197"/>
    <w:rsid w:val="00436497"/>
    <w:rsid w:val="0045028E"/>
    <w:rsid w:val="004565BB"/>
    <w:rsid w:val="00464F10"/>
    <w:rsid w:val="004937C3"/>
    <w:rsid w:val="004962D4"/>
    <w:rsid w:val="00497F69"/>
    <w:rsid w:val="004A700F"/>
    <w:rsid w:val="004B4308"/>
    <w:rsid w:val="004B4ACC"/>
    <w:rsid w:val="004B7891"/>
    <w:rsid w:val="004B7C55"/>
    <w:rsid w:val="004C2DA7"/>
    <w:rsid w:val="004C5909"/>
    <w:rsid w:val="004C6987"/>
    <w:rsid w:val="004D0538"/>
    <w:rsid w:val="004D7712"/>
    <w:rsid w:val="004E12D3"/>
    <w:rsid w:val="004E6F15"/>
    <w:rsid w:val="004F0524"/>
    <w:rsid w:val="004F261D"/>
    <w:rsid w:val="00506779"/>
    <w:rsid w:val="00511689"/>
    <w:rsid w:val="0052627E"/>
    <w:rsid w:val="0053245B"/>
    <w:rsid w:val="00532BC1"/>
    <w:rsid w:val="00533248"/>
    <w:rsid w:val="00540FC4"/>
    <w:rsid w:val="00541C5B"/>
    <w:rsid w:val="00546AB8"/>
    <w:rsid w:val="00553F06"/>
    <w:rsid w:val="00554437"/>
    <w:rsid w:val="005646B2"/>
    <w:rsid w:val="0058264E"/>
    <w:rsid w:val="00586C64"/>
    <w:rsid w:val="005A2C5A"/>
    <w:rsid w:val="005A39EC"/>
    <w:rsid w:val="005B7DCB"/>
    <w:rsid w:val="005C7D5E"/>
    <w:rsid w:val="005D046A"/>
    <w:rsid w:val="005D6EA6"/>
    <w:rsid w:val="005E43D5"/>
    <w:rsid w:val="005F2172"/>
    <w:rsid w:val="00600D24"/>
    <w:rsid w:val="0060382B"/>
    <w:rsid w:val="00605C0F"/>
    <w:rsid w:val="0060640C"/>
    <w:rsid w:val="006079E1"/>
    <w:rsid w:val="00623061"/>
    <w:rsid w:val="0062671E"/>
    <w:rsid w:val="0063448B"/>
    <w:rsid w:val="00651F13"/>
    <w:rsid w:val="00662E1E"/>
    <w:rsid w:val="00666D90"/>
    <w:rsid w:val="00667179"/>
    <w:rsid w:val="006A3404"/>
    <w:rsid w:val="006A72C9"/>
    <w:rsid w:val="006B4A0F"/>
    <w:rsid w:val="006B5564"/>
    <w:rsid w:val="006C38C0"/>
    <w:rsid w:val="006C6240"/>
    <w:rsid w:val="006D1F35"/>
    <w:rsid w:val="006D41A6"/>
    <w:rsid w:val="006D50EE"/>
    <w:rsid w:val="006D62BE"/>
    <w:rsid w:val="006E3283"/>
    <w:rsid w:val="00711ABC"/>
    <w:rsid w:val="0072362A"/>
    <w:rsid w:val="007237C3"/>
    <w:rsid w:val="00724FDD"/>
    <w:rsid w:val="00726213"/>
    <w:rsid w:val="0073740B"/>
    <w:rsid w:val="0073792D"/>
    <w:rsid w:val="0075345B"/>
    <w:rsid w:val="00755C81"/>
    <w:rsid w:val="0075663B"/>
    <w:rsid w:val="00764263"/>
    <w:rsid w:val="00772237"/>
    <w:rsid w:val="00782599"/>
    <w:rsid w:val="00782932"/>
    <w:rsid w:val="0078771B"/>
    <w:rsid w:val="007947EA"/>
    <w:rsid w:val="00796DD5"/>
    <w:rsid w:val="007A41B1"/>
    <w:rsid w:val="007B2E9F"/>
    <w:rsid w:val="007B458B"/>
    <w:rsid w:val="007B7E46"/>
    <w:rsid w:val="007C0667"/>
    <w:rsid w:val="007D240A"/>
    <w:rsid w:val="007D4FC0"/>
    <w:rsid w:val="007E5AB2"/>
    <w:rsid w:val="007E6803"/>
    <w:rsid w:val="007F7095"/>
    <w:rsid w:val="00807A56"/>
    <w:rsid w:val="00830D63"/>
    <w:rsid w:val="008477AB"/>
    <w:rsid w:val="0085507B"/>
    <w:rsid w:val="00864855"/>
    <w:rsid w:val="00870D57"/>
    <w:rsid w:val="008919CD"/>
    <w:rsid w:val="00894DA8"/>
    <w:rsid w:val="008A28D2"/>
    <w:rsid w:val="008B15C6"/>
    <w:rsid w:val="008B1EA6"/>
    <w:rsid w:val="008C456B"/>
    <w:rsid w:val="008D3DAD"/>
    <w:rsid w:val="008E0F13"/>
    <w:rsid w:val="008E4B4B"/>
    <w:rsid w:val="008F0EA1"/>
    <w:rsid w:val="009034D0"/>
    <w:rsid w:val="00904CA1"/>
    <w:rsid w:val="00905522"/>
    <w:rsid w:val="00905DB1"/>
    <w:rsid w:val="00907EE4"/>
    <w:rsid w:val="009102A7"/>
    <w:rsid w:val="00912AA9"/>
    <w:rsid w:val="009149EA"/>
    <w:rsid w:val="00926DE8"/>
    <w:rsid w:val="00932424"/>
    <w:rsid w:val="00940575"/>
    <w:rsid w:val="0094295F"/>
    <w:rsid w:val="00943382"/>
    <w:rsid w:val="00945985"/>
    <w:rsid w:val="00946453"/>
    <w:rsid w:val="00946914"/>
    <w:rsid w:val="00954DF9"/>
    <w:rsid w:val="00964472"/>
    <w:rsid w:val="0096568A"/>
    <w:rsid w:val="0096573E"/>
    <w:rsid w:val="009826E4"/>
    <w:rsid w:val="00987D81"/>
    <w:rsid w:val="009A15CC"/>
    <w:rsid w:val="009B4129"/>
    <w:rsid w:val="009B4D39"/>
    <w:rsid w:val="009B621F"/>
    <w:rsid w:val="009C4DCA"/>
    <w:rsid w:val="009D2799"/>
    <w:rsid w:val="009E3CC6"/>
    <w:rsid w:val="009F0DC6"/>
    <w:rsid w:val="009F1527"/>
    <w:rsid w:val="009F185F"/>
    <w:rsid w:val="00A05AD6"/>
    <w:rsid w:val="00A16A35"/>
    <w:rsid w:val="00A20DDE"/>
    <w:rsid w:val="00A46137"/>
    <w:rsid w:val="00A771D3"/>
    <w:rsid w:val="00A86DCD"/>
    <w:rsid w:val="00A876A0"/>
    <w:rsid w:val="00AA7D2B"/>
    <w:rsid w:val="00AB3AD9"/>
    <w:rsid w:val="00AB57A5"/>
    <w:rsid w:val="00AB5C77"/>
    <w:rsid w:val="00AC10D9"/>
    <w:rsid w:val="00AC10EF"/>
    <w:rsid w:val="00AC5AAF"/>
    <w:rsid w:val="00AD1455"/>
    <w:rsid w:val="00AD56D7"/>
    <w:rsid w:val="00AF7875"/>
    <w:rsid w:val="00B11D52"/>
    <w:rsid w:val="00B1455D"/>
    <w:rsid w:val="00B23211"/>
    <w:rsid w:val="00B40778"/>
    <w:rsid w:val="00B542DB"/>
    <w:rsid w:val="00B674C4"/>
    <w:rsid w:val="00B70F9C"/>
    <w:rsid w:val="00B7523C"/>
    <w:rsid w:val="00B76230"/>
    <w:rsid w:val="00B77216"/>
    <w:rsid w:val="00B930C0"/>
    <w:rsid w:val="00B96265"/>
    <w:rsid w:val="00BA2DED"/>
    <w:rsid w:val="00BA67E4"/>
    <w:rsid w:val="00BB0655"/>
    <w:rsid w:val="00BB0FF5"/>
    <w:rsid w:val="00BB2AD1"/>
    <w:rsid w:val="00BD4062"/>
    <w:rsid w:val="00BD6012"/>
    <w:rsid w:val="00BE3EBE"/>
    <w:rsid w:val="00BF1B33"/>
    <w:rsid w:val="00C038C2"/>
    <w:rsid w:val="00C15FDD"/>
    <w:rsid w:val="00C16C89"/>
    <w:rsid w:val="00C20F71"/>
    <w:rsid w:val="00C21096"/>
    <w:rsid w:val="00C2502B"/>
    <w:rsid w:val="00C30DAF"/>
    <w:rsid w:val="00C31E04"/>
    <w:rsid w:val="00C325D2"/>
    <w:rsid w:val="00C3339E"/>
    <w:rsid w:val="00C3567A"/>
    <w:rsid w:val="00C40FAE"/>
    <w:rsid w:val="00C47B8B"/>
    <w:rsid w:val="00C506B1"/>
    <w:rsid w:val="00C717B5"/>
    <w:rsid w:val="00C74B01"/>
    <w:rsid w:val="00C846B1"/>
    <w:rsid w:val="00C96B4C"/>
    <w:rsid w:val="00CB43AA"/>
    <w:rsid w:val="00CC17A5"/>
    <w:rsid w:val="00D0733E"/>
    <w:rsid w:val="00D10AC4"/>
    <w:rsid w:val="00D10EA1"/>
    <w:rsid w:val="00D122B4"/>
    <w:rsid w:val="00D15EE4"/>
    <w:rsid w:val="00D167F5"/>
    <w:rsid w:val="00D24EFA"/>
    <w:rsid w:val="00D3396D"/>
    <w:rsid w:val="00D433D0"/>
    <w:rsid w:val="00D43997"/>
    <w:rsid w:val="00D440F2"/>
    <w:rsid w:val="00D46987"/>
    <w:rsid w:val="00D56A66"/>
    <w:rsid w:val="00D72CDB"/>
    <w:rsid w:val="00D77A2D"/>
    <w:rsid w:val="00D81FFF"/>
    <w:rsid w:val="00D85A84"/>
    <w:rsid w:val="00DA157D"/>
    <w:rsid w:val="00DA70D5"/>
    <w:rsid w:val="00DB5646"/>
    <w:rsid w:val="00DC64E4"/>
    <w:rsid w:val="00DD2B3C"/>
    <w:rsid w:val="00DD4C72"/>
    <w:rsid w:val="00DF4325"/>
    <w:rsid w:val="00DF5B84"/>
    <w:rsid w:val="00E00723"/>
    <w:rsid w:val="00E01835"/>
    <w:rsid w:val="00E03466"/>
    <w:rsid w:val="00E30AE0"/>
    <w:rsid w:val="00E3425E"/>
    <w:rsid w:val="00E534A1"/>
    <w:rsid w:val="00E67C14"/>
    <w:rsid w:val="00E716D9"/>
    <w:rsid w:val="00E74F69"/>
    <w:rsid w:val="00E755F5"/>
    <w:rsid w:val="00E815E8"/>
    <w:rsid w:val="00E91454"/>
    <w:rsid w:val="00E91CFD"/>
    <w:rsid w:val="00E94778"/>
    <w:rsid w:val="00E975BE"/>
    <w:rsid w:val="00EB5AFC"/>
    <w:rsid w:val="00ED27EB"/>
    <w:rsid w:val="00ED6F8F"/>
    <w:rsid w:val="00EE54F0"/>
    <w:rsid w:val="00EF2530"/>
    <w:rsid w:val="00F153D5"/>
    <w:rsid w:val="00F17D86"/>
    <w:rsid w:val="00F3052D"/>
    <w:rsid w:val="00F36A9C"/>
    <w:rsid w:val="00F459D9"/>
    <w:rsid w:val="00F50373"/>
    <w:rsid w:val="00F52B2F"/>
    <w:rsid w:val="00F52D5F"/>
    <w:rsid w:val="00F71708"/>
    <w:rsid w:val="00F77F74"/>
    <w:rsid w:val="00F86DA0"/>
    <w:rsid w:val="00F96579"/>
    <w:rsid w:val="00FA7926"/>
    <w:rsid w:val="00FC12BA"/>
    <w:rsid w:val="00FC736B"/>
    <w:rsid w:val="00FD7170"/>
    <w:rsid w:val="00FF1661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0982"/>
  <w15:docId w15:val="{591DF979-CB47-4FA9-9242-ACF85CB5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pPr>
      <w:widowControl w:val="0"/>
      <w:spacing w:before="120"/>
    </w:pPr>
    <w:rPr>
      <w:rFonts w:ascii="Times New Roman" w:hAnsi="Times New Roman"/>
    </w:rPr>
  </w:style>
  <w:style w:type="paragraph" w:styleId="Titel">
    <w:name w:val="Title"/>
    <w:basedOn w:val="Standard"/>
    <w:qFormat/>
    <w:pPr>
      <w:jc w:val="center"/>
    </w:pPr>
    <w:rPr>
      <w:b/>
      <w:sz w:val="13"/>
      <w:u w:val="single"/>
    </w:rPr>
  </w:style>
  <w:style w:type="paragraph" w:customStyle="1" w:styleId="Verfgung">
    <w:name w:val="Verfügung"/>
    <w:basedOn w:val="Standard"/>
    <w:pPr>
      <w:numPr>
        <w:numId w:val="2"/>
      </w:numPr>
      <w:tabs>
        <w:tab w:val="clear" w:pos="357"/>
      </w:tabs>
      <w:spacing w:after="60"/>
      <w:ind w:left="0"/>
    </w:pPr>
    <w:rPr>
      <w:rFonts w:ascii="Arial Narrow" w:hAnsi="Arial Narrow"/>
      <w:i/>
      <w:vanish/>
      <w:sz w:val="16"/>
    </w:rPr>
  </w:style>
  <w:style w:type="paragraph" w:styleId="Sprechblasentext">
    <w:name w:val="Balloon Text"/>
    <w:basedOn w:val="Standard"/>
    <w:semiHidden/>
    <w:rsid w:val="00007A8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A0E68"/>
    <w:pPr>
      <w:ind w:left="720"/>
      <w:contextualSpacing/>
    </w:pPr>
  </w:style>
  <w:style w:type="paragraph" w:styleId="Kopfzeile">
    <w:name w:val="header"/>
    <w:basedOn w:val="Standard"/>
    <w:link w:val="KopfzeileZchn"/>
    <w:rsid w:val="006267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2671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rsid w:val="006267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2671E"/>
    <w:rPr>
      <w:rFonts w:ascii="Arial" w:hAnsi="Arial"/>
      <w:sz w:val="24"/>
    </w:rPr>
  </w:style>
  <w:style w:type="table" w:styleId="Tabellenraster">
    <w:name w:val="Table Grid"/>
    <w:basedOn w:val="NormaleTabelle"/>
    <w:rsid w:val="008E4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379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ila\AppData\Local\Microsoft\Windows\Temporary%20Internet%20Files\Content.Outlook\VSNC2DKO\TVH-Antrag-2016-05-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522250B0B74140A55C23C437079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11F3B-3B4C-4498-A505-FF64D0A587D5}"/>
      </w:docPartPr>
      <w:docPartBody>
        <w:p w:rsidR="001C5E2A" w:rsidRDefault="003138C6" w:rsidP="003138C6">
          <w:pPr>
            <w:pStyle w:val="0F522250B0B74140A55C23C4370798BC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09A859A436884049808DC4D2188DD5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4720E-81C8-1B45-BAA1-F414E43A364A}"/>
      </w:docPartPr>
      <w:docPartBody>
        <w:p w:rsidR="00146596" w:rsidRDefault="003138C6" w:rsidP="003138C6">
          <w:pPr>
            <w:pStyle w:val="09A859A436884049808DC4D2188DD5A7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B3DDEB74328E8044B2212D651045D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60AF6-C9E4-1B47-8FE7-C22471F59EC3}"/>
      </w:docPartPr>
      <w:docPartBody>
        <w:p w:rsidR="00146596" w:rsidRDefault="003138C6" w:rsidP="003138C6">
          <w:pPr>
            <w:pStyle w:val="B3DDEB74328E8044B2212D651045DFDD4"/>
          </w:pPr>
          <w:r w:rsidRPr="00260D37">
            <w:rPr>
              <w:rStyle w:val="Platzhaltertext"/>
              <w:bdr w:val="single" w:sz="4" w:space="0" w:color="auto"/>
            </w:rPr>
            <w:t xml:space="preserve">    </w:t>
          </w:r>
        </w:p>
      </w:docPartBody>
    </w:docPart>
    <w:docPart>
      <w:docPartPr>
        <w:name w:val="752A622F4A59C44E8764CCCBBB6F0E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DF91A-949A-3548-AA33-604C9127956A}"/>
      </w:docPartPr>
      <w:docPartBody>
        <w:p w:rsidR="00146596" w:rsidRDefault="003138C6" w:rsidP="003138C6">
          <w:pPr>
            <w:pStyle w:val="752A622F4A59C44E8764CCCBBB6F0E73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0CD41B3D7717FD44B8429FD4D37C73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FF28F9-1F8A-C647-9DB8-A20E8715D95D}"/>
      </w:docPartPr>
      <w:docPartBody>
        <w:p w:rsidR="00146596" w:rsidRDefault="003138C6" w:rsidP="003138C6">
          <w:pPr>
            <w:pStyle w:val="0CD41B3D7717FD44B8429FD4D37C733A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D675A3267DFE6D4D90CD50B156A0D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CFC3C1-F2D5-EC40-8AA2-B78B0E9624CE}"/>
      </w:docPartPr>
      <w:docPartBody>
        <w:p w:rsidR="00146596" w:rsidRDefault="003138C6" w:rsidP="003138C6">
          <w:pPr>
            <w:pStyle w:val="D675A3267DFE6D4D90CD50B156A0D713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24E7EF74434EBA4D920FEDCC26BE05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92E3A-1F29-1149-9A82-206ED9696AF0}"/>
      </w:docPartPr>
      <w:docPartBody>
        <w:p w:rsidR="00146596" w:rsidRDefault="003138C6" w:rsidP="003138C6">
          <w:pPr>
            <w:pStyle w:val="24E7EF74434EBA4D920FEDCC26BE0554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BB27BB11D0C16448957AAB180DD34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AAD5D1-E668-3945-85C9-BAADF19B06B4}"/>
      </w:docPartPr>
      <w:docPartBody>
        <w:p w:rsidR="00146596" w:rsidRDefault="003138C6" w:rsidP="003138C6">
          <w:pPr>
            <w:pStyle w:val="BB27BB11D0C16448957AAB180DD344D0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D9C7FD946A2F6C43A0266BAE5ECC9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E44BA-BA27-DA40-B6FE-1D2ABD6A5237}"/>
      </w:docPartPr>
      <w:docPartBody>
        <w:p w:rsidR="00146596" w:rsidRDefault="003138C6" w:rsidP="003138C6">
          <w:pPr>
            <w:pStyle w:val="D9C7FD946A2F6C43A0266BAE5ECC9CEE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5FF6BCFF2181024B995D9C1A0FAA8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51407-D434-4D40-B48C-CC5AC9E32DB7}"/>
      </w:docPartPr>
      <w:docPartBody>
        <w:p w:rsidR="00146596" w:rsidRDefault="003138C6" w:rsidP="003138C6">
          <w:pPr>
            <w:pStyle w:val="5FF6BCFF2181024B995D9C1A0FAA89D9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C9630C8CB26554499764066676C67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8EE53-E9C5-ED40-B7D7-0719F4FE77DE}"/>
      </w:docPartPr>
      <w:docPartBody>
        <w:p w:rsidR="00146596" w:rsidRDefault="003138C6" w:rsidP="003138C6">
          <w:pPr>
            <w:pStyle w:val="C9630C8CB26554499764066676C678344"/>
          </w:pPr>
          <w:r w:rsidRPr="00260D37">
            <w:rPr>
              <w:rStyle w:val="Platzhaltertext"/>
              <w:bdr w:val="single" w:sz="4" w:space="0" w:color="auto"/>
            </w:rPr>
            <w:t xml:space="preserve">    </w:t>
          </w:r>
        </w:p>
      </w:docPartBody>
    </w:docPart>
    <w:docPart>
      <w:docPartPr>
        <w:name w:val="3DF4C4E6CF283A43B76DED83E1743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B8FF-0D6A-C743-8DFC-B8235F004C71}"/>
      </w:docPartPr>
      <w:docPartBody>
        <w:p w:rsidR="00146596" w:rsidRDefault="003138C6" w:rsidP="003138C6">
          <w:pPr>
            <w:pStyle w:val="3DF4C4E6CF283A43B76DED83E1743C52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056DA0C8B89B7D43ABE4CE1F29E33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8CB3DE-5CD1-DA43-A9A0-8CA968C89D05}"/>
      </w:docPartPr>
      <w:docPartBody>
        <w:p w:rsidR="00146596" w:rsidRDefault="003138C6" w:rsidP="003138C6">
          <w:pPr>
            <w:pStyle w:val="056DA0C8B89B7D43ABE4CE1F29E338AF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004BC2ABE2A984C92591C30D5A3B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F3A1D-9FBD-C247-8C3E-09D8908876BC}"/>
      </w:docPartPr>
      <w:docPartBody>
        <w:p w:rsidR="00146596" w:rsidRDefault="003138C6" w:rsidP="003138C6">
          <w:pPr>
            <w:pStyle w:val="3004BC2ABE2A984C92591C30D5A3B2B9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08D9504B8AFFC047B9E1B376F6A1C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2C818-56F2-2C44-A182-A14F8C7EB94D}"/>
      </w:docPartPr>
      <w:docPartBody>
        <w:p w:rsidR="00146596" w:rsidRDefault="003138C6" w:rsidP="003138C6">
          <w:pPr>
            <w:pStyle w:val="08D9504B8AFFC047B9E1B376F6A1C5A9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7DDDA7C80719E04AB5B8A4EA5A753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1A7224-9A97-5044-8649-87EA3C5120D7}"/>
      </w:docPartPr>
      <w:docPartBody>
        <w:p w:rsidR="00146596" w:rsidRDefault="003138C6" w:rsidP="003138C6">
          <w:pPr>
            <w:pStyle w:val="7DDDA7C80719E04AB5B8A4EA5A753BBC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8C77B30E440B0D45A622847215E12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7FE3DD-AB3B-2C48-B268-0F4BC74AD841}"/>
      </w:docPartPr>
      <w:docPartBody>
        <w:p w:rsidR="00146596" w:rsidRDefault="003138C6" w:rsidP="003138C6">
          <w:pPr>
            <w:pStyle w:val="8C77B30E440B0D45A622847215E1261B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A77652B419EE348807889B8A2252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2887D-1AD3-D349-80AA-3DD836872EF4}"/>
      </w:docPartPr>
      <w:docPartBody>
        <w:p w:rsidR="00146596" w:rsidRDefault="003138C6" w:rsidP="003138C6">
          <w:pPr>
            <w:pStyle w:val="3A77652B419EE348807889B8A2252B0E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FD4335E5C8052F41B990D27151797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88D19-E95A-214B-9E9C-72BAE582766E}"/>
      </w:docPartPr>
      <w:docPartBody>
        <w:p w:rsidR="00146596" w:rsidRDefault="003138C6" w:rsidP="003138C6">
          <w:pPr>
            <w:pStyle w:val="FD4335E5C8052F41B990D2715179760C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F8200DEF177624DBDBD89DDC10BA8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A1B9C-7A1C-4242-A8BB-63899E8653EE}"/>
      </w:docPartPr>
      <w:docPartBody>
        <w:p w:rsidR="00146596" w:rsidRDefault="003138C6" w:rsidP="003138C6">
          <w:pPr>
            <w:pStyle w:val="3F8200DEF177624DBDBD89DDC10BA852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E65E1FAC02CC1D46960348F0E560F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950E5-D896-2D44-9CF7-E99FC4377DEF}"/>
      </w:docPartPr>
      <w:docPartBody>
        <w:p w:rsidR="00146596" w:rsidRDefault="003138C6" w:rsidP="003138C6">
          <w:pPr>
            <w:pStyle w:val="E65E1FAC02CC1D46960348F0E560F1BA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C41201D9E3FD914E9224EA01712BD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04316E-FDDC-A543-93B2-AFC9B5652283}"/>
      </w:docPartPr>
      <w:docPartBody>
        <w:p w:rsidR="00146596" w:rsidRDefault="003138C6" w:rsidP="003138C6">
          <w:pPr>
            <w:pStyle w:val="C41201D9E3FD914E9224EA01712BDACF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9622D7EDFA18F948AAD0246832248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51179-A19B-5F49-A618-D508B4E33FFA}"/>
      </w:docPartPr>
      <w:docPartBody>
        <w:p w:rsidR="00146596" w:rsidRDefault="003138C6" w:rsidP="003138C6">
          <w:pPr>
            <w:pStyle w:val="9622D7EDFA18F948AAD02468322487BC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6C7D4C0BBD7D14488C5899EBDA3B5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930E03-54B7-0145-8D2B-C2F2FF39D773}"/>
      </w:docPartPr>
      <w:docPartBody>
        <w:p w:rsidR="00146596" w:rsidRDefault="003138C6" w:rsidP="003138C6">
          <w:pPr>
            <w:pStyle w:val="6C7D4C0BBD7D14488C5899EBDA3B5151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669D4D59FB8CF742BCBB94B5932BB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E8351E-00CD-2444-86F5-707178BFE46F}"/>
      </w:docPartPr>
      <w:docPartBody>
        <w:p w:rsidR="00146596" w:rsidRDefault="003138C6" w:rsidP="003138C6">
          <w:pPr>
            <w:pStyle w:val="669D4D59FB8CF742BCBB94B5932BB12F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FF920F4955BF54AB1A0E153DD477D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696D5-B178-9C4A-829E-9885760B65DD}"/>
      </w:docPartPr>
      <w:docPartBody>
        <w:p w:rsidR="00146596" w:rsidRDefault="00CB2643" w:rsidP="00CB2643">
          <w:pPr>
            <w:pStyle w:val="3FF920F4955BF54AB1A0E153DD477D32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714607704749104E9DA285E19C3FD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F11F5-2121-D447-905A-40229B852CEF}"/>
      </w:docPartPr>
      <w:docPartBody>
        <w:p w:rsidR="00146596" w:rsidRDefault="00CB2643" w:rsidP="00CB2643">
          <w:pPr>
            <w:pStyle w:val="714607704749104E9DA285E19C3FD3DC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A24DE603B8472A49BFC951EFCC678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4718B-8D49-B541-82A1-CF227C470B92}"/>
      </w:docPartPr>
      <w:docPartBody>
        <w:p w:rsidR="00146596" w:rsidRDefault="003138C6" w:rsidP="003138C6">
          <w:pPr>
            <w:pStyle w:val="A24DE603B8472A49BFC951EFCC67875C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A3DD5CFA2B0E864DA9393525D10D8F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0F668-99BA-AE40-9609-CFB79E75948D}"/>
      </w:docPartPr>
      <w:docPartBody>
        <w:p w:rsidR="00146596" w:rsidRDefault="003138C6" w:rsidP="003138C6">
          <w:pPr>
            <w:pStyle w:val="A3DD5CFA2B0E864DA9393525D10D8FD4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02DE6171BACF24419F751B4639E8A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797734-DC0C-F642-A7E3-DDB58E3921F1}"/>
      </w:docPartPr>
      <w:docPartBody>
        <w:p w:rsidR="00146596" w:rsidRDefault="003138C6" w:rsidP="003138C6">
          <w:pPr>
            <w:pStyle w:val="02DE6171BACF24419F751B4639E8A9B8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43675BA240F0704986BFDE2A1B298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9DB77-3CD5-7D4E-AE87-1C97F0A0B253}"/>
      </w:docPartPr>
      <w:docPartBody>
        <w:p w:rsidR="00146596" w:rsidRDefault="003138C6" w:rsidP="003138C6">
          <w:pPr>
            <w:pStyle w:val="43675BA240F0704986BFDE2A1B298011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8F9C5A8269A8A9429269F0A8E52E72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AB383-091F-1B4E-AB5E-2D50F00F144D}"/>
      </w:docPartPr>
      <w:docPartBody>
        <w:p w:rsidR="00146596" w:rsidRDefault="003138C6" w:rsidP="003138C6">
          <w:pPr>
            <w:pStyle w:val="8F9C5A8269A8A9429269F0A8E52E72D6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D2581B8308C938428BFD7C2478EFE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D346B-CB40-B340-B132-37C78FD55A3A}"/>
      </w:docPartPr>
      <w:docPartBody>
        <w:p w:rsidR="00146596" w:rsidRDefault="003138C6" w:rsidP="003138C6">
          <w:pPr>
            <w:pStyle w:val="D2581B8308C938428BFD7C2478EFE64E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7E4E5393B70EFB4A9A97D3C34CAE5D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AC485D-DE30-BD47-B473-6D744C03CE89}"/>
      </w:docPartPr>
      <w:docPartBody>
        <w:p w:rsidR="00146596" w:rsidRDefault="003138C6" w:rsidP="003138C6">
          <w:pPr>
            <w:pStyle w:val="7E4E5393B70EFB4A9A97D3C34CAE5DF2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DC04234C5EDB2647B0A7F5DB6D2B9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21251C-4CEC-0145-BB99-0C129B194467}"/>
      </w:docPartPr>
      <w:docPartBody>
        <w:p w:rsidR="00146596" w:rsidRDefault="003138C6" w:rsidP="003138C6">
          <w:pPr>
            <w:pStyle w:val="DC04234C5EDB2647B0A7F5DB6D2B933C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65A0365868E4F419168B270A95352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D60F22-C351-B548-8BF3-61F48101DD07}"/>
      </w:docPartPr>
      <w:docPartBody>
        <w:p w:rsidR="00146596" w:rsidRDefault="00CB2643" w:rsidP="00CB2643">
          <w:pPr>
            <w:pStyle w:val="365A0365868E4F419168B270A95352AD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69D75A6ACB4DC48A010DF48C2E52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1355E-BE7E-8941-8BCA-A9BAC16008D1}"/>
      </w:docPartPr>
      <w:docPartBody>
        <w:p w:rsidR="00146596" w:rsidRDefault="00CB2643" w:rsidP="00CB2643">
          <w:pPr>
            <w:pStyle w:val="369D75A6ACB4DC48A010DF48C2E520B6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38BE773B41BC0D419271590252E873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9556A-89A6-0D49-AD55-82E0A1A8BAEE}"/>
      </w:docPartPr>
      <w:docPartBody>
        <w:p w:rsidR="00146596" w:rsidRDefault="003138C6" w:rsidP="003138C6">
          <w:pPr>
            <w:pStyle w:val="38BE773B41BC0D419271590252E873A1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B1BC183E2683E044B88DA74E2DCD9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4FD308-C552-924F-BFEC-85B5131B2512}"/>
      </w:docPartPr>
      <w:docPartBody>
        <w:p w:rsidR="00146596" w:rsidRDefault="003138C6" w:rsidP="003138C6">
          <w:pPr>
            <w:pStyle w:val="B1BC183E2683E044B88DA74E2DCD91BF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E62CD0665E09E846A5DEF55AB72D60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3F68F7-3119-FB49-A2C0-F7F1D126A83D}"/>
      </w:docPartPr>
      <w:docPartBody>
        <w:p w:rsidR="00146596" w:rsidRDefault="003138C6" w:rsidP="003138C6">
          <w:pPr>
            <w:pStyle w:val="E62CD0665E09E846A5DEF55AB72D604D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4113A41BFFBB224D8A2F2B489E6EC8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8B435-B238-C741-BE6D-CAB60BAF9952}"/>
      </w:docPartPr>
      <w:docPartBody>
        <w:p w:rsidR="00146596" w:rsidRDefault="003138C6" w:rsidP="003138C6">
          <w:pPr>
            <w:pStyle w:val="4113A41BFFBB224D8A2F2B489E6EC8C9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4E31E80FA07A964FA85E44EBB01EB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235B4-44D8-2B4D-9876-4619AC8D15D4}"/>
      </w:docPartPr>
      <w:docPartBody>
        <w:p w:rsidR="00146596" w:rsidRDefault="003138C6" w:rsidP="003138C6">
          <w:pPr>
            <w:pStyle w:val="4E31E80FA07A964FA85E44EBB01EB53D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4CFF93C454BFCA409C8E5AD494480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165C5-CAC3-774A-940F-72E916E11CB6}"/>
      </w:docPartPr>
      <w:docPartBody>
        <w:p w:rsidR="00146596" w:rsidRDefault="003138C6" w:rsidP="003138C6">
          <w:pPr>
            <w:pStyle w:val="4CFF93C454BFCA409C8E5AD494480B7A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A9BA3E7ED613964FABE55563486B4E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B56B7-FCC8-B649-918F-E83B62D616ED}"/>
      </w:docPartPr>
      <w:docPartBody>
        <w:p w:rsidR="00146596" w:rsidRDefault="003138C6" w:rsidP="003138C6">
          <w:pPr>
            <w:pStyle w:val="A9BA3E7ED613964FABE55563486B4E1B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8EEA748700552145BE8993EE358E9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85C67-29D4-2A4B-B49E-D5D8F2A1CB01}"/>
      </w:docPartPr>
      <w:docPartBody>
        <w:p w:rsidR="00146596" w:rsidRDefault="00CB2643" w:rsidP="00CB2643">
          <w:pPr>
            <w:pStyle w:val="8EEA748700552145BE8993EE358E918B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1F4D625CC995094AB9AAB21FDB0CF0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B41C4-EB16-B146-8FE3-E8CE6F9A6ED3}"/>
      </w:docPartPr>
      <w:docPartBody>
        <w:p w:rsidR="00146596" w:rsidRDefault="00CB2643" w:rsidP="00CB2643">
          <w:pPr>
            <w:pStyle w:val="1F4D625CC995094AB9AAB21FDB0CF00A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EB44DBD23FC7D5439033FAAC81E18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3468C-BC80-F246-90F0-2E385CD1DE46}"/>
      </w:docPartPr>
      <w:docPartBody>
        <w:p w:rsidR="00146596" w:rsidRDefault="003138C6" w:rsidP="003138C6">
          <w:pPr>
            <w:pStyle w:val="EB44DBD23FC7D5439033FAAC81E18551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29AE57C21D5B0042B9C425A6E6FFE4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C531D-FE10-5E47-90D1-1AAE0F2E9F33}"/>
      </w:docPartPr>
      <w:docPartBody>
        <w:p w:rsidR="00146596" w:rsidRDefault="003138C6" w:rsidP="003138C6">
          <w:pPr>
            <w:pStyle w:val="29AE57C21D5B0042B9C425A6E6FFE464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75EDCDCDFC660449B394341A9569D3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CF242-AD7D-034B-830F-F5E64DEF175E}"/>
      </w:docPartPr>
      <w:docPartBody>
        <w:p w:rsidR="00146596" w:rsidRDefault="003138C6" w:rsidP="003138C6">
          <w:pPr>
            <w:pStyle w:val="75EDCDCDFC660449B394341A9569D3CF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CCBB9256ECBBB143840465B9D40EEF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9B023-FBC7-BF45-B259-FC399EE0AA61}"/>
      </w:docPartPr>
      <w:docPartBody>
        <w:p w:rsidR="00146596" w:rsidRDefault="003138C6" w:rsidP="003138C6">
          <w:pPr>
            <w:pStyle w:val="CCBB9256ECBBB143840465B9D40EEF5E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1467442EE1F257418D9752266CDF2E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A498FD-804D-0A49-B2BF-96D7DB46CD8C}"/>
      </w:docPartPr>
      <w:docPartBody>
        <w:p w:rsidR="00146596" w:rsidRDefault="003138C6" w:rsidP="003138C6">
          <w:pPr>
            <w:pStyle w:val="1467442EE1F257418D9752266CDF2E68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91DB805D2183B544B7C9ACADD8718D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EBECAD-0EF2-B940-9128-EDFC819A77AC}"/>
      </w:docPartPr>
      <w:docPartBody>
        <w:p w:rsidR="00146596" w:rsidRDefault="003138C6" w:rsidP="003138C6">
          <w:pPr>
            <w:pStyle w:val="91DB805D2183B544B7C9ACADD8718D48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E83AEC4CE29BBC40B3EB089E62A05E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96842-4D53-4C4D-9D9E-DE0B4D683427}"/>
      </w:docPartPr>
      <w:docPartBody>
        <w:p w:rsidR="00146596" w:rsidRDefault="003138C6" w:rsidP="003138C6">
          <w:pPr>
            <w:pStyle w:val="E83AEC4CE29BBC40B3EB089E62A05ECE4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18ED9A00FC5CC9488C3BF988528F82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AF8FEA-2322-0B4B-91EC-E3A8CBDEC6A1}"/>
      </w:docPartPr>
      <w:docPartBody>
        <w:p w:rsidR="00146596" w:rsidRDefault="00CB2643" w:rsidP="00CB2643">
          <w:pPr>
            <w:pStyle w:val="18ED9A00FC5CC9488C3BF988528F8277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69EB78175490D14B9922EFF2B7C5B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70C34F-88C9-4643-9DBB-932969702753}"/>
      </w:docPartPr>
      <w:docPartBody>
        <w:p w:rsidR="00146596" w:rsidRDefault="00CB2643" w:rsidP="00CB2643">
          <w:pPr>
            <w:pStyle w:val="69EB78175490D14B9922EFF2B7C5B710"/>
          </w:pPr>
          <w:r w:rsidRPr="00AC64CC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   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61AE9-3A14-41CD-A5D5-B6160D2C5A72}"/>
      </w:docPartPr>
      <w:docPartBody>
        <w:p w:rsidR="00D365C0" w:rsidRDefault="003138C6">
          <w:r w:rsidRPr="001940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78C100BE6B4CFAB5BFBA37CCC73A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DD66-F865-47B7-BA21-913A699DD2D9}"/>
      </w:docPartPr>
      <w:docPartBody>
        <w:p w:rsidR="00D365C0" w:rsidRDefault="003138C6" w:rsidP="003138C6">
          <w:pPr>
            <w:pStyle w:val="AE78C100BE6B4CFAB5BFBA37CCC73A8C2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23606B73F8924C748F2E9FB3A519B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139BB5-29D7-4D9B-850F-4378721A65AD}"/>
      </w:docPartPr>
      <w:docPartBody>
        <w:p w:rsidR="00D365C0" w:rsidRDefault="003138C6" w:rsidP="003138C6">
          <w:pPr>
            <w:pStyle w:val="23606B73F8924C748F2E9FB3A519BB8B2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E54300649B874F0585A156DFDA9D67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5F99D-A80B-40C3-ADDF-063436241EBF}"/>
      </w:docPartPr>
      <w:docPartBody>
        <w:p w:rsidR="00D365C0" w:rsidRDefault="003138C6" w:rsidP="003138C6">
          <w:pPr>
            <w:pStyle w:val="E54300649B874F0585A156DFDA9D67DA2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F2FD30DA130B4D0B988FF57B5680A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7D9CA-8EA7-44AD-983B-BB862B748E21}"/>
      </w:docPartPr>
      <w:docPartBody>
        <w:p w:rsidR="00D365C0" w:rsidRDefault="003138C6" w:rsidP="003138C6">
          <w:pPr>
            <w:pStyle w:val="F2FD30DA130B4D0B988FF57B5680A9D22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887671E8E9384D24A25DF23E09EB81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22ECA2-71E4-4EA5-A476-F21E4BF26589}"/>
      </w:docPartPr>
      <w:docPartBody>
        <w:p w:rsidR="00D365C0" w:rsidRDefault="003138C6" w:rsidP="003138C6">
          <w:pPr>
            <w:pStyle w:val="887671E8E9384D24A25DF23E09EB819D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8F6F2A1DE0E4435D99908EDACB9F1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BA388-931A-4616-BE2E-7D00799B2627}"/>
      </w:docPartPr>
      <w:docPartBody>
        <w:p w:rsidR="00D365C0" w:rsidRDefault="003138C6" w:rsidP="003138C6">
          <w:pPr>
            <w:pStyle w:val="8F6F2A1DE0E4435D99908EDACB9F1269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E2E72F01F6444F9AAB61FB6568124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F6DE2-0FB9-4EB3-B34B-32F5998E94D4}"/>
      </w:docPartPr>
      <w:docPartBody>
        <w:p w:rsidR="00D365C0" w:rsidRDefault="003138C6" w:rsidP="003138C6">
          <w:pPr>
            <w:pStyle w:val="E2E72F01F6444F9AAB61FB656812417D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527EA008517048F8AD9E1449F2617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63EB0-E42A-4D5A-8567-DA9A2B18E47F}"/>
      </w:docPartPr>
      <w:docPartBody>
        <w:p w:rsidR="00D365C0" w:rsidRDefault="003138C6" w:rsidP="003138C6">
          <w:pPr>
            <w:pStyle w:val="527EA008517048F8AD9E1449F26174C3"/>
          </w:pPr>
          <w:r>
            <w:rPr>
              <w:rStyle w:val="Platzhaltertext"/>
            </w:rPr>
            <w:t>XXX</w:t>
          </w:r>
        </w:p>
      </w:docPartBody>
    </w:docPart>
    <w:docPart>
      <w:docPartPr>
        <w:name w:val="CA01F2E435CC4B71A37EB5E8FE7E8C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4B2E13-BE0A-4202-A4F5-6EAE21CC1DCA}"/>
      </w:docPartPr>
      <w:docPartBody>
        <w:p w:rsidR="00D365C0" w:rsidRDefault="003138C6" w:rsidP="003138C6">
          <w:pPr>
            <w:pStyle w:val="CA01F2E435CC4B71A37EB5E8FE7E8C68"/>
          </w:pPr>
          <w:r w:rsidRPr="001940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60A2350F4D4FBF9BAC4870C27BA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311257-6E07-4D97-8945-A332C9839FC5}"/>
      </w:docPartPr>
      <w:docPartBody>
        <w:p w:rsidR="00D365C0" w:rsidRDefault="003138C6" w:rsidP="003138C6">
          <w:pPr>
            <w:pStyle w:val="9F60A2350F4D4FBF9BAC4870C27BA152"/>
          </w:pPr>
          <w:r w:rsidRPr="001940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02E87251ED4394881BEA1921BA3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78E23-4D41-4477-A6C9-B2B554CA2208}"/>
      </w:docPartPr>
      <w:docPartBody>
        <w:p w:rsidR="00D365C0" w:rsidRDefault="003138C6" w:rsidP="003138C6">
          <w:pPr>
            <w:pStyle w:val="D602E87251ED4394881BEA1921BA3368"/>
          </w:pPr>
          <w:r w:rsidRPr="001940F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2A"/>
    <w:rsid w:val="00127397"/>
    <w:rsid w:val="00145BBC"/>
    <w:rsid w:val="00146596"/>
    <w:rsid w:val="001C5E2A"/>
    <w:rsid w:val="00233027"/>
    <w:rsid w:val="003138C6"/>
    <w:rsid w:val="004565BB"/>
    <w:rsid w:val="007237C3"/>
    <w:rsid w:val="009B4D39"/>
    <w:rsid w:val="00B77216"/>
    <w:rsid w:val="00C30DAF"/>
    <w:rsid w:val="00C325D2"/>
    <w:rsid w:val="00CB2643"/>
    <w:rsid w:val="00D365C0"/>
    <w:rsid w:val="00E46FA4"/>
    <w:rsid w:val="00E55BCC"/>
    <w:rsid w:val="00E716D9"/>
    <w:rsid w:val="00E94778"/>
    <w:rsid w:val="00F52D5F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38C6"/>
    <w:rPr>
      <w:color w:val="666666"/>
    </w:rPr>
  </w:style>
  <w:style w:type="paragraph" w:customStyle="1" w:styleId="3FF920F4955BF54AB1A0E153DD477D32">
    <w:name w:val="3FF920F4955BF54AB1A0E153DD477D32"/>
    <w:rsid w:val="00CB2643"/>
  </w:style>
  <w:style w:type="paragraph" w:customStyle="1" w:styleId="714607704749104E9DA285E19C3FD3DC">
    <w:name w:val="714607704749104E9DA285E19C3FD3DC"/>
    <w:rsid w:val="00CB2643"/>
  </w:style>
  <w:style w:type="paragraph" w:customStyle="1" w:styleId="365A0365868E4F419168B270A95352AD">
    <w:name w:val="365A0365868E4F419168B270A95352AD"/>
    <w:rsid w:val="00CB2643"/>
  </w:style>
  <w:style w:type="paragraph" w:customStyle="1" w:styleId="369D75A6ACB4DC48A010DF48C2E520B6">
    <w:name w:val="369D75A6ACB4DC48A010DF48C2E520B6"/>
    <w:rsid w:val="00CB2643"/>
  </w:style>
  <w:style w:type="paragraph" w:customStyle="1" w:styleId="8EEA748700552145BE8993EE358E918B">
    <w:name w:val="8EEA748700552145BE8993EE358E918B"/>
    <w:rsid w:val="00CB2643"/>
  </w:style>
  <w:style w:type="paragraph" w:customStyle="1" w:styleId="1F4D625CC995094AB9AAB21FDB0CF00A">
    <w:name w:val="1F4D625CC995094AB9AAB21FDB0CF00A"/>
    <w:rsid w:val="00CB2643"/>
  </w:style>
  <w:style w:type="paragraph" w:customStyle="1" w:styleId="18ED9A00FC5CC9488C3BF988528F8277">
    <w:name w:val="18ED9A00FC5CC9488C3BF988528F8277"/>
    <w:rsid w:val="00CB2643"/>
  </w:style>
  <w:style w:type="paragraph" w:customStyle="1" w:styleId="69EB78175490D14B9922EFF2B7C5B710">
    <w:name w:val="69EB78175490D14B9922EFF2B7C5B710"/>
    <w:rsid w:val="00CB2643"/>
  </w:style>
  <w:style w:type="paragraph" w:customStyle="1" w:styleId="887671E8E9384D24A25DF23E09EB819D">
    <w:name w:val="887671E8E9384D24A25DF23E09EB819D"/>
    <w:rsid w:val="003138C6"/>
  </w:style>
  <w:style w:type="paragraph" w:customStyle="1" w:styleId="8F6F2A1DE0E4435D99908EDACB9F1269">
    <w:name w:val="8F6F2A1DE0E4435D99908EDACB9F1269"/>
    <w:rsid w:val="003138C6"/>
  </w:style>
  <w:style w:type="paragraph" w:customStyle="1" w:styleId="E2E72F01F6444F9AAB61FB656812417D">
    <w:name w:val="E2E72F01F6444F9AAB61FB656812417D"/>
    <w:rsid w:val="003138C6"/>
  </w:style>
  <w:style w:type="paragraph" w:customStyle="1" w:styleId="527EA008517048F8AD9E1449F26174C3">
    <w:name w:val="527EA008517048F8AD9E1449F26174C3"/>
    <w:rsid w:val="003138C6"/>
  </w:style>
  <w:style w:type="paragraph" w:customStyle="1" w:styleId="0F522250B0B74140A55C23C4370798BC4">
    <w:name w:val="0F522250B0B74140A55C23C4370798BC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752A622F4A59C44E8764CCCBBB6F0E734">
    <w:name w:val="752A622F4A59C44E8764CCCBBB6F0E73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09A859A436884049808DC4D2188DD5A74">
    <w:name w:val="09A859A436884049808DC4D2188DD5A7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B3DDEB74328E8044B2212D651045DFDD4">
    <w:name w:val="B3DDEB74328E8044B2212D651045DFDD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0CD41B3D7717FD44B8429FD4D37C733A4">
    <w:name w:val="0CD41B3D7717FD44B8429FD4D37C733A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675A3267DFE6D4D90CD50B156A0D7134">
    <w:name w:val="D675A3267DFE6D4D90CD50B156A0D713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24E7EF74434EBA4D920FEDCC26BE05544">
    <w:name w:val="24E7EF74434EBA4D920FEDCC26BE0554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BB27BB11D0C16448957AAB180DD344D04">
    <w:name w:val="BB27BB11D0C16448957AAB180DD344D0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9C7FD946A2F6C43A0266BAE5ECC9CEE4">
    <w:name w:val="D9C7FD946A2F6C43A0266BAE5ECC9CEE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5FF6BCFF2181024B995D9C1A0FAA89D94">
    <w:name w:val="5FF6BCFF2181024B995D9C1A0FAA89D9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9630C8CB26554499764066676C678344">
    <w:name w:val="C9630C8CB26554499764066676C67834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DF4C4E6CF283A43B76DED83E1743C524">
    <w:name w:val="3DF4C4E6CF283A43B76DED83E1743C52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056DA0C8B89B7D43ABE4CE1F29E338AF4">
    <w:name w:val="056DA0C8B89B7D43ABE4CE1F29E338AF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004BC2ABE2A984C92591C30D5A3B2B94">
    <w:name w:val="3004BC2ABE2A984C92591C30D5A3B2B9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FD4335E5C8052F41B990D2715179760C4">
    <w:name w:val="FD4335E5C8052F41B990D2715179760C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F8200DEF177624DBDBD89DDC10BA8524">
    <w:name w:val="3F8200DEF177624DBDBD89DDC10BA852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E65E1FAC02CC1D46960348F0E560F1BA4">
    <w:name w:val="E65E1FAC02CC1D46960348F0E560F1BA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41201D9E3FD914E9224EA01712BDACF4">
    <w:name w:val="C41201D9E3FD914E9224EA01712BDACF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9622D7EDFA18F948AAD02468322487BC4">
    <w:name w:val="9622D7EDFA18F948AAD02468322487BC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AE78C100BE6B4CFAB5BFBA37CCC73A8C2">
    <w:name w:val="AE78C100BE6B4CFAB5BFBA37CCC73A8C2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6C7D4C0BBD7D14488C5899EBDA3B51514">
    <w:name w:val="6C7D4C0BBD7D14488C5899EBDA3B5151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669D4D59FB8CF742BCBB94B5932BB12F4">
    <w:name w:val="669D4D59FB8CF742BCBB94B5932BB12F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A3DD5CFA2B0E864DA9393525D10D8FD44">
    <w:name w:val="A3DD5CFA2B0E864DA9393525D10D8FD4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02DE6171BACF24419F751B4639E8A9B84">
    <w:name w:val="02DE6171BACF24419F751B4639E8A9B8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43675BA240F0704986BFDE2A1B2980114">
    <w:name w:val="43675BA240F0704986BFDE2A1B298011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8F9C5A8269A8A9429269F0A8E52E72D64">
    <w:name w:val="8F9C5A8269A8A9429269F0A8E52E72D6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2581B8308C938428BFD7C2478EFE64E4">
    <w:name w:val="D2581B8308C938428BFD7C2478EFE64E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23606B73F8924C748F2E9FB3A519BB8B2">
    <w:name w:val="23606B73F8924C748F2E9FB3A519BB8B2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7E4E5393B70EFB4A9A97D3C34CAE5DF24">
    <w:name w:val="7E4E5393B70EFB4A9A97D3C34CAE5DF2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C04234C5EDB2647B0A7F5DB6D2B933C4">
    <w:name w:val="DC04234C5EDB2647B0A7F5DB6D2B933C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8BE773B41BC0D419271590252E873A14">
    <w:name w:val="38BE773B41BC0D419271590252E873A1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B1BC183E2683E044B88DA74E2DCD91BF4">
    <w:name w:val="B1BC183E2683E044B88DA74E2DCD91BF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E62CD0665E09E846A5DEF55AB72D604D4">
    <w:name w:val="E62CD0665E09E846A5DEF55AB72D604D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4113A41BFFBB224D8A2F2B489E6EC8C94">
    <w:name w:val="4113A41BFFBB224D8A2F2B489E6EC8C9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4E31E80FA07A964FA85E44EBB01EB53D4">
    <w:name w:val="4E31E80FA07A964FA85E44EBB01EB53D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E54300649B874F0585A156DFDA9D67DA2">
    <w:name w:val="E54300649B874F0585A156DFDA9D67DA2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4CFF93C454BFCA409C8E5AD494480B7A4">
    <w:name w:val="4CFF93C454BFCA409C8E5AD494480B7A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A9BA3E7ED613964FABE55563486B4E1B4">
    <w:name w:val="A9BA3E7ED613964FABE55563486B4E1B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EB44DBD23FC7D5439033FAAC81E185514">
    <w:name w:val="EB44DBD23FC7D5439033FAAC81E18551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29AE57C21D5B0042B9C425A6E6FFE4644">
    <w:name w:val="29AE57C21D5B0042B9C425A6E6FFE464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75EDCDCDFC660449B394341A9569D3CF4">
    <w:name w:val="75EDCDCDFC660449B394341A9569D3CF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CBB9256ECBBB143840465B9D40EEF5E4">
    <w:name w:val="CCBB9256ECBBB143840465B9D40EEF5E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1467442EE1F257418D9752266CDF2E684">
    <w:name w:val="1467442EE1F257418D9752266CDF2E68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F2FD30DA130B4D0B988FF57B5680A9D22">
    <w:name w:val="F2FD30DA130B4D0B988FF57B5680A9D22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91DB805D2183B544B7C9ACADD8718D484">
    <w:name w:val="91DB805D2183B544B7C9ACADD8718D48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E83AEC4CE29BBC40B3EB089E62A05ECE4">
    <w:name w:val="E83AEC4CE29BBC40B3EB089E62A05ECE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A24DE603B8472A49BFC951EFCC67875C4">
    <w:name w:val="A24DE603B8472A49BFC951EFCC67875C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08D9504B8AFFC047B9E1B376F6A1C5A94">
    <w:name w:val="08D9504B8AFFC047B9E1B376F6A1C5A9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7DDDA7C80719E04AB5B8A4EA5A753BBC4">
    <w:name w:val="7DDDA7C80719E04AB5B8A4EA5A753BBC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8C77B30E440B0D45A622847215E1261B4">
    <w:name w:val="8C77B30E440B0D45A622847215E1261B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3A77652B419EE348807889B8A2252B0E4">
    <w:name w:val="3A77652B419EE348807889B8A2252B0E4"/>
    <w:rsid w:val="003138C6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A01F2E435CC4B71A37EB5E8FE7E8C68">
    <w:name w:val="CA01F2E435CC4B71A37EB5E8FE7E8C68"/>
    <w:rsid w:val="003138C6"/>
  </w:style>
  <w:style w:type="paragraph" w:customStyle="1" w:styleId="9F60A2350F4D4FBF9BAC4870C27BA152">
    <w:name w:val="9F60A2350F4D4FBF9BAC4870C27BA152"/>
    <w:rsid w:val="003138C6"/>
  </w:style>
  <w:style w:type="paragraph" w:customStyle="1" w:styleId="D602E87251ED4394881BEA1921BA3368">
    <w:name w:val="D602E87251ED4394881BEA1921BA3368"/>
    <w:rsid w:val="00313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39552-4F2D-4157-ADC2-2A2454D9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TVH-Antrag-2016-05-11.dot</Template>
  <TotalTime>0</TotalTime>
  <Pages>4</Pages>
  <Words>720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Staatliches Schulamt</vt:lpstr>
    </vt:vector>
  </TitlesOfParts>
  <Company>Land Hessen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Staatliches Schulamt</dc:title>
  <dc:creator>Detlef.Zschiesche@kultus.hessen.de</dc:creator>
  <cp:lastModifiedBy>zschiesche.z@googlemail.com</cp:lastModifiedBy>
  <cp:revision>6</cp:revision>
  <cp:lastPrinted>2026-04-22T10:57:00Z</cp:lastPrinted>
  <dcterms:created xsi:type="dcterms:W3CDTF">2026-05-21T14:18:00Z</dcterms:created>
  <dcterms:modified xsi:type="dcterms:W3CDTF">2026-06-13T13:00:00Z</dcterms:modified>
</cp:coreProperties>
</file>